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position de brochure - Extérieur"/>
      </w:tblPr>
      <w:tblGrid>
        <w:gridCol w:w="4962"/>
        <w:gridCol w:w="282"/>
        <w:gridCol w:w="24"/>
        <w:gridCol w:w="4551"/>
        <w:gridCol w:w="20"/>
        <w:gridCol w:w="652"/>
        <w:gridCol w:w="4949"/>
      </w:tblGrid>
      <w:tr w:rsidR="005B626E" w14:paraId="5E1DE80A" w14:textId="77777777" w:rsidTr="003D5F99">
        <w:trPr>
          <w:trHeight w:hRule="exact" w:val="10785"/>
        </w:trPr>
        <w:tc>
          <w:tcPr>
            <w:tcW w:w="4962" w:type="dxa"/>
            <w:vAlign w:val="bottom"/>
          </w:tcPr>
          <w:tbl>
            <w:tblPr>
              <w:tblStyle w:val="Dispositiondutableau"/>
              <w:tblpPr w:leftFromText="141" w:rightFromText="141" w:horzAnchor="margin" w:tblpX="-710" w:tblpY="-450"/>
              <w:tblOverlap w:val="never"/>
              <w:tblW w:w="4536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5B626E" w14:paraId="5649192B" w14:textId="77777777" w:rsidTr="00F04B33">
              <w:trPr>
                <w:trHeight w:hRule="exact" w:val="2558"/>
              </w:trPr>
              <w:tc>
                <w:tcPr>
                  <w:tcW w:w="4536" w:type="dxa"/>
                </w:tcPr>
                <w:p w14:paraId="0415E043" w14:textId="31EF8F01" w:rsidR="005B626E" w:rsidRPr="00523A29" w:rsidRDefault="00523A29" w:rsidP="00F04B33">
                  <w:pPr>
                    <w:pStyle w:val="Blocdetitre"/>
                    <w:ind w:left="142"/>
                    <w:rPr>
                      <w:color w:val="auto"/>
                    </w:rPr>
                  </w:pPr>
                  <w:r w:rsidRPr="006F2583">
                    <w:rPr>
                      <w:color w:val="A0CC67"/>
                      <w:sz w:val="54"/>
                      <w:szCs w:val="54"/>
                    </w:rPr>
                    <w:t>Co</w:t>
                  </w:r>
                  <w:r w:rsidR="00306DEA" w:rsidRPr="006F2583">
                    <w:rPr>
                      <w:color w:val="A0CC67"/>
                      <w:sz w:val="54"/>
                      <w:szCs w:val="54"/>
                    </w:rPr>
                    <w:t xml:space="preserve">mmuniquez avec </w:t>
                  </w:r>
                  <w:r w:rsidRPr="006F2583">
                    <w:rPr>
                      <w:color w:val="A0CC67"/>
                      <w:sz w:val="54"/>
                      <w:szCs w:val="54"/>
                    </w:rPr>
                    <w:t>nous</w:t>
                  </w:r>
                </w:p>
              </w:tc>
            </w:tr>
            <w:tr w:rsidR="005B626E" w14:paraId="5E1AD8C0" w14:textId="77777777" w:rsidTr="0069778D">
              <w:trPr>
                <w:trHeight w:hRule="exact" w:val="7635"/>
              </w:trPr>
              <w:tc>
                <w:tcPr>
                  <w:tcW w:w="4536" w:type="dxa"/>
                  <w:shd w:val="clear" w:color="auto" w:fill="A0CF67"/>
                </w:tcPr>
                <w:p w14:paraId="4D57749E" w14:textId="3A14B208" w:rsidR="00AD0CED" w:rsidRPr="00AD0CED" w:rsidRDefault="00AD0CED" w:rsidP="0069778D">
                  <w:pPr>
                    <w:ind w:left="142" w:right="147" w:firstLine="3"/>
                    <w:jc w:val="both"/>
                    <w:rPr>
                      <w:rFonts w:asciiTheme="majorHAnsi" w:hAnsiTheme="majorHAnsi"/>
                      <w:color w:val="FFFFFF" w:themeColor="background1"/>
                      <w:sz w:val="24"/>
                      <w:szCs w:val="24"/>
                      <w:lang w:bidi="fr-FR"/>
                    </w:rPr>
                  </w:pPr>
                </w:p>
                <w:p w14:paraId="2F219DC0" w14:textId="77777777" w:rsidR="00523A29" w:rsidRDefault="00523A29" w:rsidP="0069778D">
                  <w:pPr>
                    <w:pStyle w:val="Blocdetexte2"/>
                    <w:ind w:left="142"/>
                    <w:rPr>
                      <w:rFonts w:asciiTheme="majorHAnsi" w:hAnsiTheme="majorHAnsi"/>
                    </w:rPr>
                  </w:pPr>
                </w:p>
                <w:p w14:paraId="37ADAC1D" w14:textId="77777777" w:rsidR="002B5A77" w:rsidRDefault="002B5A77" w:rsidP="0069778D">
                  <w:pPr>
                    <w:pStyle w:val="Blocdetexte2"/>
                    <w:ind w:left="142"/>
                    <w:rPr>
                      <w:rFonts w:asciiTheme="majorHAnsi" w:hAnsiTheme="majorHAnsi"/>
                    </w:rPr>
                  </w:pPr>
                </w:p>
                <w:p w14:paraId="1CB09474" w14:textId="77777777" w:rsidR="002B5A77" w:rsidRDefault="002B5A77" w:rsidP="0069778D">
                  <w:pPr>
                    <w:pStyle w:val="Blocdetexte2"/>
                    <w:ind w:left="142"/>
                    <w:rPr>
                      <w:rFonts w:asciiTheme="majorHAnsi" w:hAnsiTheme="majorHAnsi"/>
                    </w:rPr>
                  </w:pPr>
                </w:p>
                <w:p w14:paraId="3D3BD74B" w14:textId="77777777" w:rsidR="00945B5D" w:rsidRPr="00536590" w:rsidRDefault="00000000" w:rsidP="0069778D">
                  <w:pPr>
                    <w:pStyle w:val="Blocdetexte2"/>
                    <w:ind w:left="142" w:right="140"/>
                    <w:rPr>
                      <w:rFonts w:asciiTheme="majorHAnsi" w:hAnsiTheme="majorHAnsi"/>
                      <w:sz w:val="28"/>
                      <w:szCs w:val="28"/>
                    </w:rPr>
                  </w:pPr>
                  <w:sdt>
                    <w:sdtPr>
                      <w:rPr>
                        <w:rFonts w:asciiTheme="majorHAnsi" w:hAnsiTheme="majorHAnsi"/>
                        <w:sz w:val="32"/>
                        <w:szCs w:val="32"/>
                      </w:rPr>
                      <w:alias w:val="Entreprise"/>
                      <w:tag w:val=""/>
                      <w:id w:val="530615716"/>
                      <w:placeholder>
                        <w:docPart w:val="62649DB5CF3840C296C5CB91C6B19290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proofErr w:type="spellStart"/>
                      <w:r w:rsidR="00945B5D" w:rsidRPr="00075FFB">
                        <w:rPr>
                          <w:rFonts w:asciiTheme="majorHAnsi" w:hAnsiTheme="majorHAnsi"/>
                          <w:sz w:val="32"/>
                          <w:szCs w:val="32"/>
                          <w:lang w:val="fr-CA"/>
                        </w:rPr>
                        <w:t>Impulsion-travail</w:t>
                      </w:r>
                      <w:proofErr w:type="spellEnd"/>
                    </w:sdtContent>
                  </w:sdt>
                  <w:r w:rsidR="00945B5D" w:rsidRPr="00075FFB">
                    <w:rPr>
                      <w:rFonts w:asciiTheme="majorHAnsi" w:hAnsiTheme="majorHAnsi"/>
                      <w:sz w:val="32"/>
                      <w:szCs w:val="32"/>
                      <w:lang w:bidi="fr-FR"/>
                    </w:rPr>
                    <w:br/>
                  </w:r>
                  <w:r w:rsidR="00536590" w:rsidRPr="00536590">
                    <w:rPr>
                      <w:rFonts w:asciiTheme="majorHAnsi" w:hAnsiTheme="majorHAnsi"/>
                      <w:sz w:val="28"/>
                      <w:szCs w:val="28"/>
                    </w:rPr>
                    <w:t>518</w:t>
                  </w:r>
                  <w:r w:rsidR="00FE5C21">
                    <w:rPr>
                      <w:rFonts w:asciiTheme="majorHAnsi" w:hAnsiTheme="majorHAnsi"/>
                      <w:sz w:val="28"/>
                      <w:szCs w:val="28"/>
                    </w:rPr>
                    <w:t>1</w:t>
                  </w:r>
                  <w:r w:rsidR="00536590" w:rsidRPr="00536590">
                    <w:rPr>
                      <w:rFonts w:asciiTheme="majorHAnsi" w:hAnsiTheme="majorHAnsi"/>
                      <w:sz w:val="28"/>
                      <w:szCs w:val="28"/>
                    </w:rPr>
                    <w:t>,</w:t>
                  </w:r>
                  <w:r w:rsidR="00945B5D" w:rsidRPr="00536590">
                    <w:rPr>
                      <w:rFonts w:asciiTheme="majorHAnsi" w:hAnsiTheme="majorHAnsi"/>
                      <w:sz w:val="28"/>
                      <w:szCs w:val="28"/>
                    </w:rPr>
                    <w:t xml:space="preserve"> rue d’Amiens</w:t>
                  </w:r>
                  <w:r w:rsidR="00536590" w:rsidRPr="00536590">
                    <w:rPr>
                      <w:rFonts w:asciiTheme="majorHAnsi" w:hAnsiTheme="majorHAnsi"/>
                      <w:sz w:val="28"/>
                      <w:szCs w:val="28"/>
                    </w:rPr>
                    <w:t xml:space="preserve"> </w:t>
                  </w:r>
                  <w:r w:rsidR="00523A29" w:rsidRPr="00536590">
                    <w:rPr>
                      <w:rFonts w:asciiTheme="majorHAnsi" w:hAnsiTheme="majorHAnsi"/>
                      <w:sz w:val="28"/>
                      <w:szCs w:val="28"/>
                    </w:rPr>
                    <w:t>3</w:t>
                  </w:r>
                  <w:r w:rsidR="00523A29" w:rsidRPr="00536590">
                    <w:rPr>
                      <w:rFonts w:asciiTheme="majorHAnsi" w:hAnsiTheme="majorHAnsi"/>
                      <w:sz w:val="28"/>
                      <w:szCs w:val="28"/>
                      <w:vertAlign w:val="superscript"/>
                    </w:rPr>
                    <w:t>e</w:t>
                  </w:r>
                  <w:r w:rsidR="00523A29" w:rsidRPr="00536590">
                    <w:rPr>
                      <w:rFonts w:asciiTheme="majorHAnsi" w:hAnsiTheme="majorHAnsi"/>
                      <w:sz w:val="28"/>
                      <w:szCs w:val="28"/>
                    </w:rPr>
                    <w:t xml:space="preserve"> étage</w:t>
                  </w:r>
                  <w:r w:rsidR="00945B5D" w:rsidRPr="00075FFB">
                    <w:rPr>
                      <w:rFonts w:asciiTheme="majorHAnsi" w:hAnsiTheme="majorHAnsi"/>
                      <w:sz w:val="32"/>
                      <w:szCs w:val="32"/>
                      <w:lang w:bidi="fr-FR"/>
                    </w:rPr>
                    <w:br/>
                  </w:r>
                  <w:r w:rsidR="00945B5D" w:rsidRPr="00536590">
                    <w:rPr>
                      <w:rFonts w:asciiTheme="majorHAnsi" w:hAnsiTheme="majorHAnsi"/>
                      <w:sz w:val="28"/>
                      <w:szCs w:val="28"/>
                    </w:rPr>
                    <w:t>Montréal-Nord</w:t>
                  </w:r>
                  <w:r w:rsidR="00536590" w:rsidRPr="00536590">
                    <w:rPr>
                      <w:rFonts w:asciiTheme="majorHAnsi" w:hAnsiTheme="majorHAnsi"/>
                      <w:sz w:val="28"/>
                      <w:szCs w:val="28"/>
                    </w:rPr>
                    <w:t xml:space="preserve"> QC</w:t>
                  </w:r>
                  <w:r w:rsidR="00945B5D" w:rsidRPr="00536590">
                    <w:rPr>
                      <w:rFonts w:asciiTheme="majorHAnsi" w:hAnsiTheme="majorHAnsi"/>
                      <w:sz w:val="28"/>
                      <w:szCs w:val="28"/>
                    </w:rPr>
                    <w:t xml:space="preserve"> H1G </w:t>
                  </w:r>
                  <w:proofErr w:type="spellStart"/>
                  <w:r w:rsidR="00945B5D" w:rsidRPr="00536590">
                    <w:rPr>
                      <w:rFonts w:asciiTheme="majorHAnsi" w:hAnsiTheme="majorHAnsi"/>
                      <w:sz w:val="28"/>
                      <w:szCs w:val="28"/>
                    </w:rPr>
                    <w:t>6N9</w:t>
                  </w:r>
                  <w:proofErr w:type="spellEnd"/>
                </w:p>
                <w:p w14:paraId="3BBF3814" w14:textId="49F1262C" w:rsidR="00075FFB" w:rsidRPr="00536590" w:rsidRDefault="00945B5D" w:rsidP="0069778D">
                  <w:pPr>
                    <w:pStyle w:val="Blocdetexte2"/>
                    <w:ind w:left="142"/>
                    <w:rPr>
                      <w:rFonts w:asciiTheme="majorHAnsi" w:hAnsiTheme="majorHAnsi"/>
                      <w:sz w:val="52"/>
                      <w:szCs w:val="52"/>
                    </w:rPr>
                  </w:pPr>
                  <w:r w:rsidRPr="00536590">
                    <w:rPr>
                      <w:rFonts w:asciiTheme="majorHAnsi" w:hAnsiTheme="majorHAnsi"/>
                      <w:sz w:val="52"/>
                      <w:szCs w:val="52"/>
                    </w:rPr>
                    <w:t>514 327-1363</w:t>
                  </w:r>
                </w:p>
                <w:p w14:paraId="29583567" w14:textId="6A911FF3" w:rsidR="00945B5D" w:rsidRDefault="00945B5D" w:rsidP="0069778D">
                  <w:pPr>
                    <w:pStyle w:val="Blocdetexte2"/>
                    <w:ind w:left="142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075FFB">
                    <w:rPr>
                      <w:rFonts w:asciiTheme="majorHAnsi" w:hAnsiTheme="majorHAnsi"/>
                      <w:sz w:val="32"/>
                      <w:szCs w:val="32"/>
                      <w:lang w:bidi="fr-FR"/>
                    </w:rPr>
                    <w:br/>
                  </w:r>
                  <w:r w:rsidR="00536590">
                    <w:rPr>
                      <w:rFonts w:asciiTheme="majorHAnsi" w:hAnsiTheme="majorHAnsi"/>
                      <w:sz w:val="24"/>
                      <w:szCs w:val="24"/>
                      <w:lang w:bidi="fr-FR"/>
                    </w:rPr>
                    <w:t>Visitez notre site W</w:t>
                  </w:r>
                  <w:r w:rsidRPr="00075FFB">
                    <w:rPr>
                      <w:rFonts w:asciiTheme="majorHAnsi" w:hAnsiTheme="majorHAnsi"/>
                      <w:sz w:val="24"/>
                      <w:szCs w:val="24"/>
                      <w:lang w:bidi="fr-FR"/>
                    </w:rPr>
                    <w:t>eb</w:t>
                  </w:r>
                  <w:r w:rsidR="0069778D">
                    <w:rPr>
                      <w:rFonts w:asciiTheme="majorHAnsi" w:hAnsiTheme="majorHAnsi"/>
                      <w:sz w:val="24"/>
                      <w:szCs w:val="24"/>
                      <w:lang w:bidi="fr-FR"/>
                    </w:rPr>
                    <w:t xml:space="preserve"> </w:t>
                  </w:r>
                  <w:r w:rsidRPr="00075FFB">
                    <w:rPr>
                      <w:rFonts w:asciiTheme="majorHAnsi" w:hAnsiTheme="majorHAnsi"/>
                      <w:sz w:val="24"/>
                      <w:szCs w:val="24"/>
                      <w:lang w:bidi="fr-FR"/>
                    </w:rPr>
                    <w:t>:</w:t>
                  </w:r>
                  <w:r w:rsidRPr="00075FFB">
                    <w:rPr>
                      <w:rFonts w:asciiTheme="majorHAnsi" w:hAnsiTheme="majorHAnsi"/>
                      <w:sz w:val="24"/>
                      <w:szCs w:val="24"/>
                      <w:lang w:bidi="fr-FR"/>
                    </w:rPr>
                    <w:br/>
                  </w:r>
                  <w:proofErr w:type="spellStart"/>
                  <w:r w:rsidRPr="00075FFB">
                    <w:rPr>
                      <w:rFonts w:asciiTheme="majorHAnsi" w:hAnsiTheme="majorHAnsi"/>
                      <w:sz w:val="24"/>
                      <w:szCs w:val="24"/>
                    </w:rPr>
                    <w:t>www.impulsion-travail.com</w:t>
                  </w:r>
                  <w:proofErr w:type="spellEnd"/>
                </w:p>
                <w:p w14:paraId="38057640" w14:textId="77777777" w:rsidR="002B5A77" w:rsidRDefault="002B5A77" w:rsidP="0069778D">
                  <w:pPr>
                    <w:pStyle w:val="Normalcentr"/>
                    <w:ind w:left="142"/>
                    <w:rPr>
                      <w:lang w:bidi="fr-FR"/>
                    </w:rPr>
                  </w:pPr>
                </w:p>
                <w:p w14:paraId="44965A2E" w14:textId="77777777" w:rsidR="002B5A77" w:rsidRDefault="002B5A77" w:rsidP="0069778D">
                  <w:pPr>
                    <w:pStyle w:val="Normalcentr"/>
                    <w:ind w:left="142"/>
                    <w:rPr>
                      <w:lang w:bidi="fr-FR"/>
                    </w:rPr>
                  </w:pPr>
                </w:p>
                <w:p w14:paraId="570E63E3" w14:textId="77777777" w:rsidR="005B626E" w:rsidRDefault="002B5A77" w:rsidP="0069778D">
                  <w:pPr>
                    <w:pStyle w:val="Normalcentr"/>
                    <w:ind w:left="142"/>
                    <w:rPr>
                      <w:lang w:bidi="fr-FR"/>
                    </w:rPr>
                  </w:pPr>
                  <w:r>
                    <w:rPr>
                      <w:lang w:bidi="fr-FR"/>
                    </w:rPr>
                    <w:t xml:space="preserve"> </w:t>
                  </w:r>
                  <w:r>
                    <w:rPr>
                      <w:rFonts w:asciiTheme="majorHAnsi" w:hAnsiTheme="majorHAnsi"/>
                      <w:noProof/>
                      <w:szCs w:val="28"/>
                    </w:rPr>
                    <w:drawing>
                      <wp:inline distT="0" distB="0" distL="0" distR="0" wp14:anchorId="61058476" wp14:editId="2BB7876C">
                        <wp:extent cx="366296" cy="366296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967" cy="381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bidi="fr-FR"/>
                    </w:rPr>
                    <w:t xml:space="preserve"> </w:t>
                  </w:r>
                  <w:r>
                    <w:rPr>
                      <w:rFonts w:asciiTheme="majorHAnsi" w:hAnsiTheme="majorHAnsi"/>
                      <w:noProof/>
                      <w:szCs w:val="28"/>
                    </w:rPr>
                    <w:drawing>
                      <wp:inline distT="0" distB="0" distL="0" distR="0" wp14:anchorId="7552BD8E" wp14:editId="023ED5F8">
                        <wp:extent cx="360992" cy="360992"/>
                        <wp:effectExtent l="0" t="0" r="1270" b="127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161" cy="4101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noProof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noProof/>
                      <w:szCs w:val="28"/>
                    </w:rPr>
                    <w:drawing>
                      <wp:inline distT="0" distB="0" distL="0" distR="0" wp14:anchorId="5FA311F7" wp14:editId="0DF52027">
                        <wp:extent cx="360680" cy="360680"/>
                        <wp:effectExtent l="0" t="0" r="1270" b="127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123" cy="388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FA1D0F" w14:textId="77777777" w:rsidR="005B626E" w:rsidRDefault="005B626E">
            <w:pPr>
              <w:spacing w:after="160" w:line="259" w:lineRule="auto"/>
            </w:pPr>
          </w:p>
        </w:tc>
        <w:tc>
          <w:tcPr>
            <w:tcW w:w="282" w:type="dxa"/>
            <w:vAlign w:val="bottom"/>
          </w:tcPr>
          <w:p w14:paraId="0439A417" w14:textId="77777777" w:rsidR="005B626E" w:rsidRDefault="005B626E">
            <w:pPr>
              <w:spacing w:after="160" w:line="259" w:lineRule="auto"/>
            </w:pPr>
          </w:p>
        </w:tc>
        <w:tc>
          <w:tcPr>
            <w:tcW w:w="24" w:type="dxa"/>
          </w:tcPr>
          <w:p w14:paraId="3258BF74" w14:textId="77777777" w:rsidR="005B626E" w:rsidRDefault="005B626E">
            <w:pPr>
              <w:spacing w:after="160" w:line="259" w:lineRule="auto"/>
              <w:rPr>
                <w:sz w:val="24"/>
                <w:szCs w:val="24"/>
              </w:rPr>
            </w:pPr>
          </w:p>
          <w:p w14:paraId="11B5885B" w14:textId="77777777" w:rsidR="004A5295" w:rsidRPr="004A5295" w:rsidRDefault="004A5295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4551" w:type="dxa"/>
          </w:tcPr>
          <w:tbl>
            <w:tblPr>
              <w:tblStyle w:val="Dispositiondutableau"/>
              <w:tblW w:w="4580" w:type="dxa"/>
              <w:tblLayout w:type="fixed"/>
              <w:tblLook w:val="04A0" w:firstRow="1" w:lastRow="0" w:firstColumn="1" w:lastColumn="0" w:noHBand="0" w:noVBand="1"/>
            </w:tblPr>
            <w:tblGrid>
              <w:gridCol w:w="4580"/>
            </w:tblGrid>
            <w:tr w:rsidR="006F2583" w:rsidRPr="004A5295" w14:paraId="650C31E3" w14:textId="77777777" w:rsidTr="0071226C">
              <w:trPr>
                <w:trHeight w:hRule="exact" w:val="7006"/>
              </w:trPr>
              <w:tc>
                <w:tcPr>
                  <w:tcW w:w="5000" w:type="pct"/>
                </w:tcPr>
                <w:p w14:paraId="7C3CBBE9" w14:textId="77777777" w:rsidR="003A6DAC" w:rsidRDefault="005C2848">
                  <w:pPr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</w:pPr>
                  <w:r w:rsidRPr="004A5295"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  <w:t>D</w:t>
                  </w:r>
                  <w:r w:rsidR="003A6DAC" w:rsidRPr="004A5295"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  <w:t>irection</w:t>
                  </w:r>
                  <w:r w:rsidR="00536590" w:rsidRPr="004A5295"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  <w:t>s</w:t>
                  </w:r>
                </w:p>
                <w:p w14:paraId="4101C3F8" w14:textId="77777777" w:rsidR="00F04B33" w:rsidRPr="004A5295" w:rsidRDefault="00F04B33">
                  <w:pPr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</w:pPr>
                </w:p>
                <w:p w14:paraId="7BC7D157" w14:textId="77777777" w:rsidR="003A6DAC" w:rsidRPr="004A5295" w:rsidRDefault="002A3BAC">
                  <w:pPr>
                    <w:rPr>
                      <w:noProof/>
                      <w:color w:val="A0CC67"/>
                      <w:sz w:val="24"/>
                      <w:szCs w:val="24"/>
                      <w:lang w:val="fr-CA" w:eastAsia="fr-CA"/>
                    </w:rPr>
                  </w:pPr>
                  <w:r w:rsidRPr="004A5295">
                    <w:rPr>
                      <w:noProof/>
                      <w:color w:val="A0CC67"/>
                      <w:sz w:val="24"/>
                      <w:szCs w:val="24"/>
                      <w:lang w:val="fr-CA" w:eastAsia="fr-CA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2816" behindDoc="0" locked="0" layoutInCell="1" allowOverlap="1" wp14:anchorId="7F0A7169" wp14:editId="4EADD76F">
                            <wp:simplePos x="0" y="0"/>
                            <wp:positionH relativeFrom="column">
                              <wp:posOffset>-1270</wp:posOffset>
                            </wp:positionH>
                            <wp:positionV relativeFrom="paragraph">
                              <wp:posOffset>2693035</wp:posOffset>
                            </wp:positionV>
                            <wp:extent cx="2907463" cy="1943100"/>
                            <wp:effectExtent l="0" t="0" r="7620" b="0"/>
                            <wp:wrapNone/>
                            <wp:docPr id="3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07463" cy="1943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155984" w14:textId="77777777" w:rsidR="005C2848" w:rsidRDefault="00494146" w:rsidP="005C2848">
                                        <w:pPr>
                                          <w:pStyle w:val="font8"/>
                                          <w:spacing w:before="0" w:beforeAutospacing="0" w:after="0" w:afterAutospacing="0"/>
                                          <w:ind w:left="-142"/>
                                          <w:jc w:val="both"/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B70B20"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Du métro Henri-Bourassa</w:t>
                                        </w:r>
                                        <w:r w:rsidR="00536590"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 :</w:t>
                                        </w:r>
                                      </w:p>
                                      <w:p w14:paraId="0B181464" w14:textId="77777777" w:rsidR="004C459A" w:rsidRPr="003B6CCD" w:rsidRDefault="005C2848" w:rsidP="001F3922">
                                        <w:pPr>
                                          <w:pStyle w:val="font8"/>
                                          <w:spacing w:before="0" w:beforeAutospacing="0" w:after="0" w:afterAutospacing="0"/>
                                          <w:ind w:left="-142" w:right="-20"/>
                                          <w:jc w:val="both"/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Prendre l'autobus 49 Maurice-Duplessi</w:t>
                                        </w:r>
                                        <w:r w:rsidR="00D50460"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s</w:t>
                                        </w:r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, direction Est, jusqu'à l'intersection des boulevards Henri-Bourassa et Saint-Michel.</w:t>
                                        </w:r>
                                        <w:r w:rsidR="00D50460"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 xml:space="preserve">Ensuite, prendre l'autobus 43 </w:t>
                                        </w:r>
                                        <w:proofErr w:type="spellStart"/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Monselet</w:t>
                                        </w:r>
                                        <w:proofErr w:type="spellEnd"/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, direction Est, jusqu'à l'intersection de l'avenue Racette et de la rue d'Amiens.</w:t>
                                        </w:r>
                                        <w:r w:rsidR="00AA676A"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B6CCD">
                                          <w:rPr>
                                            <w:rFonts w:asciiTheme="majorHAnsi" w:hAnsiTheme="majorHAnsi" w:cs="Arial"/>
                                            <w:sz w:val="20"/>
                                            <w:szCs w:val="20"/>
                                          </w:rPr>
                                          <w:t>Marcher sur l'avenue Racette, direction sud, puis tourner à gauche sur la rue d'Amiens. Marcher 180 m jusqu’au 5181 rue d'Amiens.</w:t>
                                        </w:r>
                                      </w:p>
                                      <w:p w14:paraId="35D30856" w14:textId="77777777" w:rsidR="00563F65" w:rsidRDefault="00563F65" w:rsidP="001F3922">
                                        <w:pPr>
                                          <w:pStyle w:val="font8"/>
                                          <w:spacing w:before="0" w:beforeAutospacing="0" w:after="0" w:afterAutospacing="0"/>
                                          <w:ind w:left="-142" w:right="-20"/>
                                          <w:jc w:val="both"/>
                                          <w:rPr>
                                            <w:rFonts w:asciiTheme="majorHAnsi" w:hAnsiTheme="majorHAnsi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7BF39412" w14:textId="77777777" w:rsidR="00563F65" w:rsidRDefault="00563F65" w:rsidP="001F3922">
                                        <w:pPr>
                                          <w:pStyle w:val="font8"/>
                                          <w:spacing w:before="0" w:beforeAutospacing="0" w:after="0" w:afterAutospacing="0"/>
                                          <w:ind w:left="-142" w:right="-20"/>
                                          <w:jc w:val="both"/>
                                          <w:rPr>
                                            <w:rFonts w:asciiTheme="majorHAnsi" w:hAnsiTheme="majorHAnsi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4A8465A8" w14:textId="77777777" w:rsidR="00494146" w:rsidRPr="00D50460" w:rsidRDefault="00494146" w:rsidP="0014634E">
                                        <w:pPr>
                                          <w:pStyle w:val="font8"/>
                                          <w:spacing w:before="0" w:beforeAutospacing="0" w:after="0" w:afterAutospacing="0"/>
                                          <w:jc w:val="both"/>
                                          <w:rPr>
                                            <w:rFonts w:asciiTheme="majorHAnsi" w:hAnsiTheme="majorHAnsi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543CC641" w14:textId="77777777" w:rsidR="00B70B20" w:rsidRDefault="00B70B20" w:rsidP="005C2848">
                                        <w:pPr>
                                          <w:pStyle w:val="font8"/>
                                          <w:spacing w:line="336" w:lineRule="atLeast"/>
                                          <w:jc w:val="both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3A8E9EDB" w14:textId="77777777" w:rsidR="00494146" w:rsidRDefault="00494146" w:rsidP="005C2848">
                                        <w:pPr>
                                          <w:jc w:val="both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F0A716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2" o:spid="_x0000_s1026" type="#_x0000_t202" style="position:absolute;margin-left:-.1pt;margin-top:212.05pt;width:228.95pt;height:15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wIMDwIAAPc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" stroked="f">
                            <v:textbox>
                              <w:txbxContent>
                                <w:p w14:paraId="61155984" w14:textId="77777777" w:rsidR="005C2848" w:rsidRDefault="00494146" w:rsidP="005C2848">
                                  <w:pPr>
                                    <w:pStyle w:val="font8"/>
                                    <w:spacing w:before="0" w:beforeAutospacing="0" w:after="0" w:afterAutospacing="0"/>
                                    <w:ind w:left="-142"/>
                                    <w:jc w:val="both"/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70B20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>Du métro Henri-Bourassa</w:t>
                                  </w:r>
                                  <w:r w:rsidR="00536590">
                                    <w:rPr>
                                      <w:rFonts w:asciiTheme="majorHAnsi" w:hAnsiTheme="majorHAnsi" w:cstheme="majorHAnsi"/>
                                      <w:b/>
                                      <w:sz w:val="22"/>
                                      <w:szCs w:val="22"/>
                                    </w:rPr>
                                    <w:t> :</w:t>
                                  </w:r>
                                </w:p>
                                <w:p w14:paraId="0B181464" w14:textId="77777777" w:rsidR="004C459A" w:rsidRPr="003B6CCD" w:rsidRDefault="005C2848" w:rsidP="001F3922">
                                  <w:pPr>
                                    <w:pStyle w:val="font8"/>
                                    <w:spacing w:before="0" w:beforeAutospacing="0" w:after="0" w:afterAutospacing="0"/>
                                    <w:ind w:left="-142" w:right="-20"/>
                                    <w:jc w:val="both"/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</w:pPr>
                                  <w:r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Prendre l'autobus 49 Maurice-Duplessi</w:t>
                                  </w:r>
                                  <w:r w:rsidR="00D50460"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, direction Est, jusqu'à l'intersection des boulevards Henri-Bourassa et Saint-Michel.</w:t>
                                  </w:r>
                                  <w:r w:rsidR="00D50460"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Ensuite, prendre l'autobus 43 Monselet, direction Est, jusqu'à l'intersection de l'avenue Racette et de la rue d'Amiens.</w:t>
                                  </w:r>
                                  <w:r w:rsidR="00AA676A"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6CCD">
                                    <w:rPr>
                                      <w:rFonts w:asciiTheme="majorHAnsi" w:hAnsiTheme="majorHAnsi" w:cs="Arial"/>
                                      <w:sz w:val="20"/>
                                      <w:szCs w:val="20"/>
                                    </w:rPr>
                                    <w:t>Marcher sur l'avenue Racette, direction sud, puis tourner à gauche sur la rue d'Amiens. Marcher 180 m jusqu’au 5181 rue d'Amiens.</w:t>
                                  </w:r>
                                </w:p>
                                <w:p w14:paraId="35D30856" w14:textId="77777777" w:rsidR="00563F65" w:rsidRDefault="00563F65" w:rsidP="001F3922">
                                  <w:pPr>
                                    <w:pStyle w:val="font8"/>
                                    <w:spacing w:before="0" w:beforeAutospacing="0" w:after="0" w:afterAutospacing="0"/>
                                    <w:ind w:left="-142" w:right="-20"/>
                                    <w:jc w:val="both"/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BF39412" w14:textId="77777777" w:rsidR="00563F65" w:rsidRDefault="00563F65" w:rsidP="001F3922">
                                  <w:pPr>
                                    <w:pStyle w:val="font8"/>
                                    <w:spacing w:before="0" w:beforeAutospacing="0" w:after="0" w:afterAutospacing="0"/>
                                    <w:ind w:left="-142" w:right="-20"/>
                                    <w:jc w:val="both"/>
                                    <w:rPr>
                                      <w:rFonts w:asciiTheme="majorHAnsi" w:hAnsiTheme="majorHAnsi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A8465A8" w14:textId="77777777" w:rsidR="00494146" w:rsidRPr="00D50460" w:rsidRDefault="00494146" w:rsidP="0014634E">
                                  <w:pPr>
                                    <w:pStyle w:val="font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3CC641" w14:textId="77777777" w:rsidR="00B70B20" w:rsidRDefault="00B70B20" w:rsidP="005C2848">
                                  <w:pPr>
                                    <w:pStyle w:val="font8"/>
                                    <w:spacing w:line="336" w:lineRule="atLeast"/>
                                    <w:jc w:val="both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A8E9EDB" w14:textId="77777777" w:rsidR="00494146" w:rsidRDefault="00494146" w:rsidP="005C2848">
                                  <w:pPr>
                                    <w:jc w:val="both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A5295">
                    <w:rPr>
                      <w:noProof/>
                      <w:color w:val="A0CC67"/>
                      <w:sz w:val="24"/>
                      <w:szCs w:val="24"/>
                      <w:lang w:val="fr-CA" w:eastAsia="fr-CA"/>
                    </w:rPr>
                    <w:drawing>
                      <wp:inline distT="0" distB="0" distL="0" distR="0" wp14:anchorId="44ADD809" wp14:editId="5C45AAF5">
                        <wp:extent cx="3028776" cy="2695575"/>
                        <wp:effectExtent l="0" t="0" r="635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425" cy="2706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70F8F9" w14:textId="77777777" w:rsidR="005B626E" w:rsidRPr="004A5295" w:rsidRDefault="005B626E">
                  <w:pPr>
                    <w:rPr>
                      <w:color w:val="A0CC67"/>
                      <w:sz w:val="24"/>
                      <w:szCs w:val="24"/>
                    </w:rPr>
                  </w:pPr>
                </w:p>
              </w:tc>
            </w:tr>
            <w:tr w:rsidR="006F2583" w:rsidRPr="004A5295" w14:paraId="45914AAE" w14:textId="77777777" w:rsidTr="0071226C">
              <w:trPr>
                <w:cantSplit/>
                <w:trHeight w:hRule="exact" w:val="5687"/>
              </w:trPr>
              <w:tc>
                <w:tcPr>
                  <w:tcW w:w="5000" w:type="pct"/>
                </w:tcPr>
                <w:p w14:paraId="1FE2AB9B" w14:textId="77777777" w:rsidR="005C2848" w:rsidRPr="00DA49BB" w:rsidRDefault="005C2848" w:rsidP="005B1804">
                  <w:pPr>
                    <w:pStyle w:val="font7"/>
                    <w:tabs>
                      <w:tab w:val="left" w:pos="1073"/>
                    </w:tabs>
                    <w:spacing w:before="0" w:beforeAutospacing="0"/>
                    <w:ind w:left="-5" w:right="38"/>
                    <w:jc w:val="both"/>
                    <w:rPr>
                      <w:rFonts w:asciiTheme="majorHAnsi" w:hAnsiTheme="majorHAnsi" w:cs="Arial"/>
                      <w:color w:val="A0CC67"/>
                      <w:sz w:val="18"/>
                      <w:szCs w:val="18"/>
                    </w:rPr>
                  </w:pPr>
                </w:p>
                <w:p w14:paraId="55DE207D" w14:textId="77777777" w:rsidR="0071226C" w:rsidRPr="004A5295" w:rsidRDefault="0071226C" w:rsidP="005B1804">
                  <w:pPr>
                    <w:pStyle w:val="font7"/>
                    <w:tabs>
                      <w:tab w:val="left" w:pos="1073"/>
                    </w:tabs>
                    <w:spacing w:before="0" w:beforeAutospacing="0"/>
                    <w:ind w:left="-5" w:right="38"/>
                    <w:jc w:val="both"/>
                    <w:rPr>
                      <w:color w:val="A0CC67"/>
                    </w:rPr>
                  </w:pPr>
                </w:p>
              </w:tc>
            </w:tr>
            <w:tr w:rsidR="006F2583" w:rsidRPr="004A5295" w14:paraId="369EDFEB" w14:textId="77777777" w:rsidTr="0071226C">
              <w:trPr>
                <w:cantSplit/>
                <w:trHeight w:hRule="exact" w:val="3554"/>
              </w:trPr>
              <w:tc>
                <w:tcPr>
                  <w:tcW w:w="5000" w:type="pct"/>
                  <w:textDirection w:val="btLr"/>
                </w:tcPr>
                <w:p w14:paraId="71EAC4EF" w14:textId="77777777" w:rsidR="005B626E" w:rsidRPr="004A5295" w:rsidRDefault="003A6DAC">
                  <w:pPr>
                    <w:pStyle w:val="Organisation"/>
                    <w:spacing w:line="264" w:lineRule="auto"/>
                    <w:rPr>
                      <w:color w:val="A0CC67"/>
                      <w:szCs w:val="24"/>
                    </w:rPr>
                  </w:pPr>
                  <w:proofErr w:type="spellStart"/>
                  <w:r w:rsidRPr="004A5295">
                    <w:rPr>
                      <w:color w:val="A0CC67"/>
                      <w:szCs w:val="24"/>
                      <w:lang w:val="fr-CA"/>
                    </w:rPr>
                    <w:t>Impulsion-travail</w:t>
                  </w:r>
                  <w:proofErr w:type="spellEnd"/>
                </w:p>
                <w:p w14:paraId="5691E8DA" w14:textId="77777777" w:rsidR="005B626E" w:rsidRPr="004A5295" w:rsidRDefault="005B626E">
                  <w:pPr>
                    <w:pStyle w:val="Sansinterligne"/>
                    <w:rPr>
                      <w:color w:val="A0CC67"/>
                      <w:sz w:val="24"/>
                      <w:szCs w:val="24"/>
                    </w:rPr>
                  </w:pPr>
                </w:p>
              </w:tc>
            </w:tr>
          </w:tbl>
          <w:p w14:paraId="0801035B" w14:textId="77777777" w:rsidR="005B626E" w:rsidRPr="004A5295" w:rsidRDefault="005B626E">
            <w:pPr>
              <w:spacing w:after="160" w:line="259" w:lineRule="auto"/>
              <w:rPr>
                <w:color w:val="A0CC67"/>
                <w:sz w:val="24"/>
                <w:szCs w:val="24"/>
              </w:rPr>
            </w:pPr>
          </w:p>
        </w:tc>
        <w:tc>
          <w:tcPr>
            <w:tcW w:w="20" w:type="dxa"/>
          </w:tcPr>
          <w:p w14:paraId="29EA6A64" w14:textId="77777777" w:rsidR="005B626E" w:rsidRDefault="005B626E" w:rsidP="00AD0CED">
            <w:pPr>
              <w:spacing w:after="160" w:line="259" w:lineRule="auto"/>
              <w:ind w:left="-146"/>
            </w:pPr>
          </w:p>
        </w:tc>
        <w:tc>
          <w:tcPr>
            <w:tcW w:w="652" w:type="dxa"/>
          </w:tcPr>
          <w:p w14:paraId="210037E0" w14:textId="77777777" w:rsidR="005B626E" w:rsidRPr="007241EF" w:rsidRDefault="005B626E" w:rsidP="004C459A">
            <w:pPr>
              <w:spacing w:after="160" w:line="259" w:lineRule="auto"/>
              <w:ind w:left="-145"/>
              <w:rPr>
                <w:rFonts w:asciiTheme="majorHAnsi" w:eastAsiaTheme="majorEastAsia" w:hAnsiTheme="majorHAnsi" w:cstheme="majorBidi"/>
                <w:color w:val="A0CC67"/>
                <w:kern w:val="28"/>
                <w:sz w:val="24"/>
                <w:szCs w:val="24"/>
              </w:rPr>
            </w:pPr>
          </w:p>
        </w:tc>
        <w:tc>
          <w:tcPr>
            <w:tcW w:w="4949" w:type="dxa"/>
          </w:tcPr>
          <w:tbl>
            <w:tblPr>
              <w:tblStyle w:val="Dispositiondutableau"/>
              <w:tblW w:w="4678" w:type="dxa"/>
              <w:tblLayout w:type="fixed"/>
              <w:tblLook w:val="04A0" w:firstRow="1" w:lastRow="0" w:firstColumn="1" w:lastColumn="0" w:noHBand="0" w:noVBand="1"/>
            </w:tblPr>
            <w:tblGrid>
              <w:gridCol w:w="153"/>
              <w:gridCol w:w="4104"/>
              <w:gridCol w:w="277"/>
              <w:gridCol w:w="144"/>
            </w:tblGrid>
            <w:tr w:rsidR="00D02BB3" w:rsidRPr="007241EF" w14:paraId="57D3741F" w14:textId="77777777" w:rsidTr="000B6CDA">
              <w:trPr>
                <w:gridBefore w:val="1"/>
                <w:gridAfter w:val="2"/>
                <w:wBefore w:w="164" w:type="pct"/>
                <w:wAfter w:w="450" w:type="pct"/>
                <w:trHeight w:hRule="exact" w:val="4441"/>
              </w:trPr>
              <w:tc>
                <w:tcPr>
                  <w:tcW w:w="4386" w:type="pct"/>
                  <w:vAlign w:val="bottom"/>
                </w:tcPr>
                <w:p w14:paraId="206C5309" w14:textId="77777777" w:rsidR="00ED5182" w:rsidRPr="007241EF" w:rsidRDefault="00ED5182" w:rsidP="007241EF">
                  <w:pPr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</w:pPr>
                  <w:r w:rsidRPr="007241EF">
                    <w:rPr>
                      <w:rFonts w:asciiTheme="majorHAnsi" w:eastAsiaTheme="majorEastAsia" w:hAnsiTheme="majorHAnsi" w:cstheme="majorBidi"/>
                      <w:color w:val="A0CC67"/>
                      <w:sz w:val="54"/>
                      <w:szCs w:val="54"/>
                    </w:rPr>
                    <w:t>Devenez</w:t>
                  </w:r>
                </w:p>
                <w:p w14:paraId="76BA3EC2" w14:textId="4E4DE0D8" w:rsidR="00136039" w:rsidRPr="00DE3C20" w:rsidRDefault="00A57FDA" w:rsidP="001A6EA1">
                  <w:pPr>
                    <w:pStyle w:val="Titre"/>
                    <w:rPr>
                      <w:b/>
                      <w:color w:val="A0CC67"/>
                      <w:sz w:val="28"/>
                      <w:szCs w:val="28"/>
                    </w:rPr>
                  </w:pPr>
                  <w:r w:rsidRPr="00DE3C20">
                    <w:rPr>
                      <w:b/>
                      <w:noProof/>
                      <w:color w:val="A0CC67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415959B" wp14:editId="1CB7A340">
                            <wp:simplePos x="0" y="0"/>
                            <wp:positionH relativeFrom="column">
                              <wp:posOffset>-106680</wp:posOffset>
                            </wp:positionH>
                            <wp:positionV relativeFrom="paragraph">
                              <wp:posOffset>525145</wp:posOffset>
                            </wp:positionV>
                            <wp:extent cx="2889250" cy="1638300"/>
                            <wp:effectExtent l="0" t="0" r="6350" b="0"/>
                            <wp:wrapNone/>
                            <wp:docPr id="7" name="Rectangl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89250" cy="1638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0CF67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90C21E" id="Rectangle 7" o:spid="_x0000_s1026" style="position:absolute;margin-left:-8.4pt;margin-top:41.35pt;width:227.5pt;height:12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" fillcolor="#a0cf67" stroked="f" strokeweight="1pt"/>
                        </w:pict>
                      </mc:Fallback>
                    </mc:AlternateContent>
                  </w:r>
                  <w:r w:rsidR="00374DC7" w:rsidRPr="00DE3C20">
                    <w:rPr>
                      <w:b/>
                      <w:color w:val="A0CC67"/>
                      <w:sz w:val="28"/>
                      <w:szCs w:val="28"/>
                    </w:rPr>
                    <w:t>Préposé</w:t>
                  </w:r>
                  <w:r w:rsidR="000B6CDA">
                    <w:rPr>
                      <w:b/>
                      <w:color w:val="A0CC67"/>
                      <w:sz w:val="28"/>
                      <w:szCs w:val="28"/>
                    </w:rPr>
                    <w:t>(e)</w:t>
                  </w:r>
                  <w:r w:rsidR="00ED5182" w:rsidRPr="00DE3C20">
                    <w:rPr>
                      <w:b/>
                      <w:color w:val="A0CC67"/>
                      <w:sz w:val="28"/>
                      <w:szCs w:val="28"/>
                    </w:rPr>
                    <w:t xml:space="preserve"> </w:t>
                  </w:r>
                  <w:r w:rsidR="004503C5">
                    <w:rPr>
                      <w:b/>
                      <w:color w:val="A0CC67"/>
                      <w:sz w:val="28"/>
                      <w:szCs w:val="28"/>
                    </w:rPr>
                    <w:t xml:space="preserve">aux </w:t>
                  </w:r>
                  <w:r w:rsidR="003767D2">
                    <w:rPr>
                      <w:b/>
                      <w:color w:val="A0CC67"/>
                      <w:sz w:val="28"/>
                      <w:szCs w:val="28"/>
                    </w:rPr>
                    <w:t>travaux Lourds</w:t>
                  </w:r>
                  <w:r w:rsidR="00ED5182" w:rsidRPr="00DE3C20">
                    <w:rPr>
                      <w:b/>
                      <w:color w:val="A0CC67"/>
                      <w:sz w:val="28"/>
                      <w:szCs w:val="28"/>
                    </w:rPr>
                    <w:t xml:space="preserve"> </w:t>
                  </w:r>
                  <w:r w:rsidR="001A6EA1" w:rsidRPr="00DE3C20">
                    <w:rPr>
                      <w:b/>
                      <w:noProof/>
                      <w:color w:val="A0CC67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61664" behindDoc="0" locked="0" layoutInCell="1" allowOverlap="1" wp14:anchorId="6238378B" wp14:editId="21B7B2C7">
                            <wp:simplePos x="0" y="0"/>
                            <wp:positionH relativeFrom="column">
                              <wp:posOffset>-165100</wp:posOffset>
                            </wp:positionH>
                            <wp:positionV relativeFrom="paragraph">
                              <wp:posOffset>722630</wp:posOffset>
                            </wp:positionV>
                            <wp:extent cx="2947670" cy="1257300"/>
                            <wp:effectExtent l="0" t="0" r="0" b="0"/>
                            <wp:wrapNone/>
                            <wp:docPr id="217" name="Zone de text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767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7F6403" w14:textId="77777777" w:rsidR="001A6EA1" w:rsidRDefault="007241EF" w:rsidP="0071226C">
                                        <w:pPr>
                                          <w:spacing w:after="0"/>
                                          <w:ind w:left="142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1A6EA1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t xml:space="preserve">Décrochez un emploi et recevez un salaire pendant </w:t>
                                        </w:r>
                                      </w:p>
                                      <w:p w14:paraId="752C7BC3" w14:textId="77777777" w:rsidR="0071226C" w:rsidRPr="001A6EA1" w:rsidRDefault="007241EF" w:rsidP="0071226C">
                                        <w:pPr>
                                          <w:spacing w:after="0"/>
                                          <w:ind w:left="142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gramStart"/>
                                        <w:r w:rsidRPr="001A6EA1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t>votre</w:t>
                                        </w:r>
                                        <w:proofErr w:type="gramEnd"/>
                                        <w:r w:rsidRPr="001A6EA1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36"/>
                                            <w:szCs w:val="36"/>
                                          </w:rPr>
                                          <w:t xml:space="preserve"> formation</w:t>
                                        </w:r>
                                      </w:p>
                                      <w:p w14:paraId="4694DC47" w14:textId="77777777" w:rsidR="0071226C" w:rsidRPr="005B1804" w:rsidRDefault="0071226C" w:rsidP="00D02BB3">
                                        <w:pPr>
                                          <w:ind w:left="142"/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52"/>
                                            <w:szCs w:val="52"/>
                                            <w:lang w:val="fr-CA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38378B" id="_x0000_s1027" type="#_x0000_t202" style="position:absolute;margin-left:-13pt;margin-top:56.9pt;width:232.1pt;height:9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" filled="f" stroked="f">
                            <v:textbox>
                              <w:txbxContent>
                                <w:p w14:paraId="1F7F6403" w14:textId="77777777" w:rsidR="001A6EA1" w:rsidRDefault="007241EF" w:rsidP="0071226C">
                                  <w:pPr>
                                    <w:spacing w:after="0"/>
                                    <w:ind w:left="142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1A6EA1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Décrochez un emploi et recevez un salaire pendant </w:t>
                                  </w:r>
                                </w:p>
                                <w:p w14:paraId="752C7BC3" w14:textId="77777777" w:rsidR="0071226C" w:rsidRPr="001A6EA1" w:rsidRDefault="007241EF" w:rsidP="0071226C">
                                  <w:pPr>
                                    <w:spacing w:after="0"/>
                                    <w:ind w:left="142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1A6EA1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votre formation</w:t>
                                  </w:r>
                                </w:p>
                                <w:p w14:paraId="4694DC47" w14:textId="77777777" w:rsidR="0071226C" w:rsidRPr="005B1804" w:rsidRDefault="0071226C" w:rsidP="00D02BB3">
                                  <w:pPr>
                                    <w:ind w:left="142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52"/>
                                      <w:szCs w:val="52"/>
                                      <w:lang w:val="fr-CA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D02BB3" w:rsidRPr="007241EF" w14:paraId="73B04EE1" w14:textId="77777777" w:rsidTr="00DC08DD">
              <w:trPr>
                <w:gridAfter w:val="1"/>
                <w:wAfter w:w="154" w:type="pct"/>
                <w:trHeight w:hRule="exact" w:val="4005"/>
              </w:trPr>
              <w:tc>
                <w:tcPr>
                  <w:tcW w:w="4846" w:type="pct"/>
                  <w:gridSpan w:val="3"/>
                  <w:tcBorders>
                    <w:top w:val="single" w:sz="12" w:space="0" w:color="99CB38" w:themeColor="accent1"/>
                  </w:tcBorders>
                </w:tcPr>
                <w:p w14:paraId="661AAB6A" w14:textId="77777777" w:rsidR="007241EF" w:rsidRPr="007241EF" w:rsidRDefault="00D02BB3" w:rsidP="00D02BB3">
                  <w:pPr>
                    <w:pStyle w:val="font7"/>
                    <w:tabs>
                      <w:tab w:val="left" w:pos="5094"/>
                    </w:tabs>
                    <w:spacing w:before="0" w:beforeAutospacing="0"/>
                    <w:ind w:left="-165" w:right="114" w:firstLine="142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36"/>
                      <w:szCs w:val="36"/>
                      <w:lang w:val="fr-FR" w:eastAsia="ja-JP"/>
                      <w14:ligatures w14:val="standard"/>
                    </w:rPr>
                  </w:pPr>
                  <w:r w:rsidRPr="007241EF">
                    <w:rPr>
                      <w:rFonts w:asciiTheme="majorHAnsi" w:eastAsiaTheme="majorEastAsia" w:hAnsiTheme="majorHAnsi" w:cstheme="majorBidi"/>
                      <w:noProof/>
                      <w:color w:val="A0CC67"/>
                      <w:kern w:val="28"/>
                      <w:sz w:val="36"/>
                      <w:szCs w:val="36"/>
                      <w:lang w:val="fr-FR" w:eastAsia="ja-JP"/>
                      <w14:ligatures w14:val="standard"/>
                    </w:rPr>
                    <w:drawing>
                      <wp:inline distT="0" distB="0" distL="0" distR="0" wp14:anchorId="1F52499F" wp14:editId="67186C67">
                        <wp:extent cx="2888934" cy="1925955"/>
                        <wp:effectExtent l="0" t="0" r="6985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0694" cy="1933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2EFFC4" w14:textId="77777777" w:rsidR="00D02BB3" w:rsidRDefault="007241EF" w:rsidP="007241EF">
                  <w:pPr>
                    <w:jc w:val="center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36"/>
                      <w:szCs w:val="36"/>
                    </w:rPr>
                  </w:pPr>
                  <w:r w:rsidRPr="007241EF"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36"/>
                      <w:szCs w:val="36"/>
                    </w:rPr>
                    <w:t>Formation/stage/emploi</w:t>
                  </w:r>
                </w:p>
                <w:p w14:paraId="2E16B827" w14:textId="77777777" w:rsidR="007241EF" w:rsidRDefault="007241EF" w:rsidP="007241EF">
                  <w:pPr>
                    <w:jc w:val="center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</w:p>
                <w:p w14:paraId="38A3819E" w14:textId="77777777" w:rsidR="007241EF" w:rsidRPr="007241EF" w:rsidRDefault="007241EF" w:rsidP="007241EF">
                  <w:pPr>
                    <w:jc w:val="center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</w:p>
              </w:tc>
            </w:tr>
            <w:tr w:rsidR="00D02BB3" w:rsidRPr="007241EF" w14:paraId="77015539" w14:textId="77777777" w:rsidTr="000B6CDA">
              <w:trPr>
                <w:trHeight w:hRule="exact" w:val="2824"/>
              </w:trPr>
              <w:tc>
                <w:tcPr>
                  <w:tcW w:w="5000" w:type="pct"/>
                  <w:gridSpan w:val="4"/>
                  <w:vAlign w:val="bottom"/>
                </w:tcPr>
                <w:p w14:paraId="4DCF0EB0" w14:textId="6FF2C092" w:rsidR="00D02BB3" w:rsidRPr="007241EF" w:rsidRDefault="007224F4" w:rsidP="00374DC7">
                  <w:pPr>
                    <w:spacing w:after="160" w:line="264" w:lineRule="auto"/>
                    <w:jc w:val="right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7808" behindDoc="0" locked="0" layoutInCell="1" allowOverlap="1" wp14:anchorId="4ED28538" wp14:editId="69B85FF0">
                        <wp:simplePos x="0" y="0"/>
                        <wp:positionH relativeFrom="column">
                          <wp:posOffset>1271905</wp:posOffset>
                        </wp:positionH>
                        <wp:positionV relativeFrom="paragraph">
                          <wp:posOffset>-756920</wp:posOffset>
                        </wp:positionV>
                        <wp:extent cx="1476375" cy="1221105"/>
                        <wp:effectExtent l="0" t="0" r="0" b="0"/>
                        <wp:wrapNone/>
                        <wp:docPr id="1472274450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221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B736702" w14:textId="77777777" w:rsidR="00D02BB3" w:rsidRPr="007241EF" w:rsidRDefault="00D02BB3" w:rsidP="00B75709">
                  <w:pPr>
                    <w:spacing w:after="160" w:line="264" w:lineRule="auto"/>
                    <w:ind w:left="-4" w:firstLine="4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</w:p>
                <w:p w14:paraId="35436EE0" w14:textId="77777777" w:rsidR="00D02BB3" w:rsidRPr="007241EF" w:rsidRDefault="00D02BB3" w:rsidP="00D02BB3">
                  <w:pPr>
                    <w:spacing w:after="160" w:line="264" w:lineRule="auto"/>
                    <w:jc w:val="center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</w:p>
              </w:tc>
            </w:tr>
            <w:tr w:rsidR="00D02BB3" w:rsidRPr="007241EF" w14:paraId="79B64DB3" w14:textId="77777777" w:rsidTr="000B6CDA">
              <w:trPr>
                <w:trHeight w:hRule="exact" w:val="78"/>
              </w:trPr>
              <w:tc>
                <w:tcPr>
                  <w:tcW w:w="5000" w:type="pct"/>
                  <w:gridSpan w:val="4"/>
                  <w:shd w:val="clear" w:color="auto" w:fill="99CB38" w:themeFill="accent1"/>
                </w:tcPr>
                <w:p w14:paraId="092F6159" w14:textId="77777777" w:rsidR="00D02BB3" w:rsidRPr="007241EF" w:rsidRDefault="00D02BB3" w:rsidP="00D02BB3">
                  <w:pPr>
                    <w:spacing w:after="200" w:line="264" w:lineRule="auto"/>
                    <w:rPr>
                      <w:rFonts w:asciiTheme="majorHAnsi" w:eastAsiaTheme="majorEastAsia" w:hAnsiTheme="majorHAnsi" w:cstheme="majorBidi"/>
                      <w:color w:val="A0CC67"/>
                      <w:kern w:val="28"/>
                      <w:sz w:val="24"/>
                      <w:szCs w:val="24"/>
                    </w:rPr>
                  </w:pPr>
                </w:p>
              </w:tc>
            </w:tr>
          </w:tbl>
          <w:p w14:paraId="61CFB8F9" w14:textId="77777777" w:rsidR="00945B5D" w:rsidRPr="007241EF" w:rsidRDefault="00945B5D">
            <w:pPr>
              <w:rPr>
                <w:rFonts w:asciiTheme="majorHAnsi" w:eastAsiaTheme="majorEastAsia" w:hAnsiTheme="majorHAnsi" w:cstheme="majorBidi"/>
                <w:color w:val="A0CC67"/>
                <w:kern w:val="28"/>
                <w:sz w:val="24"/>
                <w:szCs w:val="24"/>
              </w:rPr>
            </w:pPr>
          </w:p>
          <w:p w14:paraId="78F8067D" w14:textId="77777777" w:rsidR="005B626E" w:rsidRPr="007241EF" w:rsidRDefault="005B626E">
            <w:pPr>
              <w:spacing w:after="160" w:line="259" w:lineRule="auto"/>
              <w:rPr>
                <w:rFonts w:asciiTheme="majorHAnsi" w:eastAsiaTheme="majorEastAsia" w:hAnsiTheme="majorHAnsi" w:cstheme="majorBidi"/>
                <w:color w:val="A0CC67"/>
                <w:kern w:val="28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X="-142" w:tblpY="401"/>
        <w:tblW w:w="154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position de brochure - Extérieur"/>
      </w:tblPr>
      <w:tblGrid>
        <w:gridCol w:w="4678"/>
        <w:gridCol w:w="216"/>
        <w:gridCol w:w="351"/>
        <w:gridCol w:w="4536"/>
        <w:gridCol w:w="141"/>
        <w:gridCol w:w="141"/>
        <w:gridCol w:w="569"/>
        <w:gridCol w:w="4820"/>
      </w:tblGrid>
      <w:tr w:rsidR="006E5A5F" w:rsidRPr="009B5E27" w14:paraId="1F436DD3" w14:textId="77777777" w:rsidTr="00E3586F">
        <w:trPr>
          <w:trHeight w:hRule="exact" w:val="10632"/>
        </w:trPr>
        <w:tc>
          <w:tcPr>
            <w:tcW w:w="4678" w:type="dxa"/>
          </w:tcPr>
          <w:p w14:paraId="3C5BA093" w14:textId="77777777" w:rsidR="00E71203" w:rsidRPr="00E71203" w:rsidRDefault="006E5A5F" w:rsidP="00810BE9">
            <w:pPr>
              <w:shd w:val="clear" w:color="auto" w:fill="A0CF67"/>
              <w:rPr>
                <w:rFonts w:asciiTheme="majorHAnsi" w:eastAsiaTheme="majorEastAsia" w:hAnsiTheme="majorHAnsi" w:cstheme="majorBidi"/>
                <w:color w:val="FFFFFF" w:themeColor="background1"/>
                <w:sz w:val="16"/>
                <w:szCs w:val="16"/>
                <w:lang w:bidi="fr-FR"/>
              </w:rPr>
            </w:pPr>
            <w:r>
              <w:rPr>
                <w:noProof/>
                <w:lang w:val="fr-CA" w:eastAsia="fr-C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A93733" wp14:editId="3D57E58A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-52704</wp:posOffset>
                      </wp:positionV>
                      <wp:extent cx="638175" cy="45719"/>
                      <wp:effectExtent l="0" t="0" r="9525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8175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A7ED3" id="Rectangle 4" o:spid="_x0000_s1026" style="position:absolute;margin-left:14.35pt;margin-top:-4.15pt;width:50.25pt;height:3.6pt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" fillcolor="white [3201]" stroked="f" strokeweight="1pt"/>
                  </w:pict>
                </mc:Fallback>
              </mc:AlternateContent>
            </w:r>
          </w:p>
          <w:p w14:paraId="222BF22F" w14:textId="77C8D27F" w:rsidR="008476F4" w:rsidRPr="00E71203" w:rsidRDefault="006E5A5F" w:rsidP="00E71203">
            <w:pPr>
              <w:shd w:val="clear" w:color="auto" w:fill="A0CF67"/>
              <w:spacing w:line="360" w:lineRule="auto"/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</w:pPr>
            <w:r w:rsidRPr="00E71203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 </w:t>
            </w:r>
            <w:r w:rsidR="00E3586F" w:rsidRPr="00E71203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>1</w:t>
            </w:r>
            <w:r w:rsidR="00AD119C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>1</w:t>
            </w:r>
            <w:r w:rsidR="00E3586F" w:rsidRPr="00E71203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semaines</w:t>
            </w:r>
            <w:r w:rsidR="00E71203" w:rsidRPr="00E71203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avec salaire</w:t>
            </w:r>
          </w:p>
          <w:tbl>
            <w:tblPr>
              <w:tblStyle w:val="Dispositiondutableau"/>
              <w:tblW w:w="4782" w:type="dxa"/>
              <w:tblLayout w:type="fixed"/>
              <w:tblLook w:val="04A0" w:firstRow="1" w:lastRow="0" w:firstColumn="1" w:lastColumn="0" w:noHBand="0" w:noVBand="1"/>
            </w:tblPr>
            <w:tblGrid>
              <w:gridCol w:w="4782"/>
            </w:tblGrid>
            <w:tr w:rsidR="006E5A5F" w14:paraId="599FA3F2" w14:textId="77777777" w:rsidTr="00E3586F">
              <w:trPr>
                <w:trHeight w:hRule="exact" w:val="613"/>
              </w:trPr>
              <w:tc>
                <w:tcPr>
                  <w:tcW w:w="4782" w:type="dxa"/>
                </w:tcPr>
                <w:p w14:paraId="0AF6B331" w14:textId="3B725E14" w:rsidR="0014634E" w:rsidRDefault="002B6A2F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 wp14:anchorId="4AA166D6" wp14:editId="2A34C7B3">
                            <wp:simplePos x="0" y="0"/>
                            <wp:positionH relativeFrom="column">
                              <wp:posOffset>220345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638175" cy="45085"/>
                            <wp:effectExtent l="0" t="0" r="9525" b="0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38175" cy="450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F6A1C6" id="Rectangle 5" o:spid="_x0000_s1026" style="position:absolute;margin-left:17.35pt;margin-top:19.55pt;width:50.25pt;height:3.5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" fillcolor="white [3201]" stroked="f" strokeweight="1pt"/>
                        </w:pict>
                      </mc:Fallback>
                    </mc:AlternateContent>
                  </w:r>
                  <w:r w:rsidR="00E3586F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Du </w:t>
                  </w:r>
                  <w:r w:rsidR="00431DFB">
                    <w:rPr>
                      <w:rFonts w:asciiTheme="majorHAnsi" w:hAnsiTheme="majorHAnsi" w:cstheme="majorHAnsi"/>
                      <w:sz w:val="23"/>
                      <w:szCs w:val="23"/>
                    </w:rPr>
                    <w:t>9</w:t>
                  </w:r>
                  <w:r w:rsidR="00E3586F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mars au </w:t>
                  </w:r>
                  <w:r w:rsidR="007C2D62">
                    <w:rPr>
                      <w:rFonts w:asciiTheme="majorHAnsi" w:hAnsiTheme="majorHAnsi" w:cstheme="majorHAnsi"/>
                      <w:sz w:val="23"/>
                      <w:szCs w:val="23"/>
                    </w:rPr>
                    <w:t>26</w:t>
                  </w:r>
                  <w:r w:rsidR="00E3586F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mai 2</w:t>
                  </w:r>
                  <w:r w:rsidR="00AD119C">
                    <w:rPr>
                      <w:rFonts w:asciiTheme="majorHAnsi" w:hAnsiTheme="majorHAnsi" w:cstheme="majorHAnsi"/>
                      <w:sz w:val="23"/>
                      <w:szCs w:val="23"/>
                    </w:rPr>
                    <w:t>02</w:t>
                  </w:r>
                  <w:r w:rsidR="001F0D50">
                    <w:rPr>
                      <w:rFonts w:asciiTheme="majorHAnsi" w:hAnsiTheme="majorHAnsi" w:cstheme="majorHAnsi"/>
                      <w:sz w:val="23"/>
                      <w:szCs w:val="23"/>
                    </w:rPr>
                    <w:t>6</w:t>
                  </w:r>
                </w:p>
                <w:p w14:paraId="35452888" w14:textId="421C66FA" w:rsidR="0014634E" w:rsidRDefault="0014634E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3930B90E" w14:textId="77777777" w:rsidR="0014634E" w:rsidRDefault="0014634E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1D382B26" w14:textId="77777777" w:rsidR="0014634E" w:rsidRDefault="0014634E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0EDC1B36" w14:textId="77777777" w:rsidR="009B5E27" w:rsidRDefault="009B5E27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2D0CA841" w14:textId="77777777" w:rsidR="00E94859" w:rsidRPr="003D1FCD" w:rsidRDefault="00E94859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</w:tc>
            </w:tr>
            <w:tr w:rsidR="006E5A5F" w14:paraId="76022C17" w14:textId="77777777" w:rsidTr="00E3586F">
              <w:trPr>
                <w:trHeight w:hRule="exact" w:val="8393"/>
              </w:trPr>
              <w:tc>
                <w:tcPr>
                  <w:tcW w:w="4782" w:type="dxa"/>
                </w:tcPr>
                <w:p w14:paraId="5C616F0D" w14:textId="77777777" w:rsidR="00816E05" w:rsidRPr="00B70B20" w:rsidRDefault="00816E05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color w:val="FFFFFF" w:themeColor="background1"/>
                    </w:rPr>
                  </w:pPr>
                </w:p>
                <w:p w14:paraId="20EE3465" w14:textId="77777777" w:rsidR="0070372B" w:rsidRPr="001A6EA1" w:rsidRDefault="0070372B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szCs w:val="36"/>
                      <w:lang w:bidi="fr-FR"/>
                    </w:rPr>
                  </w:pPr>
                  <w:r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lang w:bidi="fr-FR"/>
                    </w:rPr>
                    <w:t xml:space="preserve">  </w:t>
                  </w:r>
                  <w:r w:rsidR="00816E05" w:rsidRPr="001A6EA1"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szCs w:val="36"/>
                      <w:lang w:bidi="fr-FR"/>
                    </w:rPr>
                    <w:t>Séances d’information</w:t>
                  </w:r>
                </w:p>
                <w:p w14:paraId="6D5CC508" w14:textId="77777777" w:rsidR="0014634E" w:rsidRPr="00F04B33" w:rsidRDefault="0014634E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12"/>
                      <w:szCs w:val="12"/>
                      <w:lang w:bidi="fr-FR"/>
                    </w:rPr>
                  </w:pPr>
                </w:p>
                <w:p w14:paraId="1AFFA28B" w14:textId="77777777" w:rsidR="00F03816" w:rsidRDefault="00F03816" w:rsidP="00DA6ABF">
                  <w:pPr>
                    <w:framePr w:hSpace="141" w:wrap="around" w:vAnchor="text" w:hAnchor="margin" w:x="-142" w:y="401"/>
                    <w:ind w:left="142"/>
                  </w:pPr>
                </w:p>
                <w:p w14:paraId="4A2FFF33" w14:textId="7E60A3B7" w:rsidR="00374DC7" w:rsidRPr="0022264D" w:rsidRDefault="00FC0A5A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 w:rsidRPr="00FC0A5A">
                    <w:rPr>
                      <w:rFonts w:asciiTheme="majorHAnsi" w:hAnsiTheme="majorHAnsi" w:cstheme="majorHAnsi"/>
                      <w:sz w:val="23"/>
                      <w:szCs w:val="23"/>
                    </w:rPr>
                    <w:t>D</w:t>
                  </w:r>
                  <w:r w:rsidR="004E1EBA">
                    <w:rPr>
                      <w:rFonts w:asciiTheme="majorHAnsi" w:hAnsiTheme="majorHAnsi" w:cstheme="majorHAnsi"/>
                      <w:sz w:val="23"/>
                      <w:szCs w:val="23"/>
                    </w:rPr>
                    <w:t>e</w:t>
                  </w:r>
                  <w:r w:rsidRPr="00FC0A5A">
                    <w:rPr>
                      <w:rFonts w:asciiTheme="majorHAnsi" w:hAnsiTheme="majorHAnsi" w:cstheme="majorHAnsi"/>
                      <w:sz w:val="23"/>
                      <w:szCs w:val="23"/>
                    </w:rPr>
                    <w:t>s séances se dérouleront dès la mi-janvier</w:t>
                  </w: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 : </w:t>
                  </w:r>
                  <w:r w:rsidRPr="00FC0A5A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Inscriptions obligatoires</w:t>
                  </w:r>
                </w:p>
                <w:p w14:paraId="6ADCD435" w14:textId="4A908E27" w:rsidR="00F04B33" w:rsidRPr="00B70B20" w:rsidRDefault="00F04B33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color w:val="FFFFFF" w:themeColor="background1"/>
                    </w:rPr>
                  </w:pPr>
                </w:p>
                <w:p w14:paraId="34C5ECB1" w14:textId="77777777" w:rsidR="00F04B33" w:rsidRPr="001A6EA1" w:rsidRDefault="00E3586F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szCs w:val="36"/>
                      <w:lang w:bidi="fr-FR"/>
                    </w:rPr>
                  </w:pPr>
                  <w:r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44"/>
                      <w:szCs w:val="44"/>
                      <w:lang w:bidi="fr-FR"/>
                    </w:rPr>
                    <w:t xml:space="preserve"> </w:t>
                  </w:r>
                  <w:r w:rsidRPr="001A6EA1"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36"/>
                      <w:szCs w:val="36"/>
                      <w:lang w:bidi="fr-FR"/>
                    </w:rPr>
                    <w:t>Critères d’admission</w:t>
                  </w:r>
                </w:p>
                <w:p w14:paraId="28160A75" w14:textId="77777777" w:rsidR="00F04B33" w:rsidRPr="00F04B33" w:rsidRDefault="00F04B33" w:rsidP="00DA6ABF">
                  <w:pPr>
                    <w:framePr w:hSpace="141" w:wrap="around" w:vAnchor="text" w:hAnchor="margin" w:x="-142" w:y="401"/>
                    <w:shd w:val="clear" w:color="auto" w:fill="A0CF67"/>
                    <w:rPr>
                      <w:rFonts w:asciiTheme="majorHAnsi" w:eastAsiaTheme="majorEastAsia" w:hAnsiTheme="majorHAnsi" w:cstheme="majorBidi"/>
                      <w:color w:val="FFFFFF" w:themeColor="background1"/>
                      <w:sz w:val="12"/>
                      <w:szCs w:val="12"/>
                      <w:lang w:bidi="fr-FR"/>
                    </w:rPr>
                  </w:pPr>
                </w:p>
                <w:p w14:paraId="709C0145" w14:textId="77777777" w:rsidR="00136039" w:rsidRDefault="00136039" w:rsidP="00DA6ABF">
                  <w:pPr>
                    <w:framePr w:hSpace="141" w:wrap="around" w:vAnchor="text" w:hAnchor="margin" w:x="-142" w:y="401"/>
                    <w:ind w:left="142"/>
                  </w:pPr>
                </w:p>
                <w:p w14:paraId="137B50B0" w14:textId="0F605F8D" w:rsidR="002C383B" w:rsidRDefault="002C383B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Être </w:t>
                  </w:r>
                  <w:r w:rsidRPr="00652A8A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citoyens canadiens</w:t>
                  </w: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, </w:t>
                  </w:r>
                  <w:r w:rsidRPr="00652A8A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résidents per</w:t>
                  </w:r>
                  <w:r w:rsidR="00145840" w:rsidRPr="00652A8A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manents</w:t>
                  </w:r>
                  <w:r w:rsidR="00145840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ou </w:t>
                  </w:r>
                  <w:r w:rsidR="00145840" w:rsidRPr="00652A8A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réfugiés acceptés</w:t>
                  </w:r>
                </w:p>
                <w:p w14:paraId="2BE99AF2" w14:textId="07E5BC74" w:rsidR="00E3586F" w:rsidRDefault="00E3586F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Avoir </w:t>
                  </w:r>
                  <w:r w:rsidR="00ED6A16">
                    <w:rPr>
                      <w:rFonts w:asciiTheme="majorHAnsi" w:hAnsiTheme="majorHAnsi" w:cstheme="majorHAnsi"/>
                      <w:sz w:val="23"/>
                      <w:szCs w:val="23"/>
                    </w:rPr>
                    <w:t>18</w:t>
                  </w: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ans et plus</w:t>
                  </w:r>
                </w:p>
                <w:p w14:paraId="3BE9F887" w14:textId="77777777" w:rsidR="00E3586F" w:rsidRDefault="00E3586F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Être sans emploi</w:t>
                  </w:r>
                </w:p>
                <w:p w14:paraId="2AF72E4E" w14:textId="77777777" w:rsidR="00E3586F" w:rsidRDefault="00E3586F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Être en bonne condition physique</w:t>
                  </w:r>
                </w:p>
                <w:p w14:paraId="456ECE0D" w14:textId="21540BB9" w:rsidR="00504C9A" w:rsidRPr="00E10340" w:rsidRDefault="00504C9A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</w:pPr>
                  <w:r w:rsidRPr="00E10340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Permis de conduire valide</w:t>
                  </w:r>
                  <w:r w:rsidR="001D3906" w:rsidRPr="00E10340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250D05" w:rsidRPr="00E10340">
                    <w:rPr>
                      <w:rFonts w:asciiTheme="majorHAnsi" w:hAnsiTheme="majorHAnsi" w:cstheme="majorHAnsi"/>
                      <w:b/>
                      <w:bCs/>
                      <w:sz w:val="23"/>
                      <w:szCs w:val="23"/>
                    </w:rPr>
                    <w:t>obligatoire</w:t>
                  </w:r>
                </w:p>
                <w:p w14:paraId="209D05E1" w14:textId="77777777" w:rsidR="00E3586F" w:rsidRDefault="00E3586F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Savoir lire et écrire</w:t>
                  </w:r>
                  <w:r w:rsidR="00E96740">
                    <w:rPr>
                      <w:rFonts w:asciiTheme="majorHAnsi" w:hAnsiTheme="majorHAnsi" w:cstheme="majorHAnsi"/>
                      <w:sz w:val="23"/>
                      <w:szCs w:val="23"/>
                    </w:rPr>
                    <w:t xml:space="preserve"> en français</w:t>
                  </w:r>
                </w:p>
                <w:p w14:paraId="42F741AF" w14:textId="77777777" w:rsidR="00CF466D" w:rsidRDefault="00CF466D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137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Aimer travailler auprès des personnes âgées</w:t>
                  </w:r>
                </w:p>
                <w:p w14:paraId="6E70DCB2" w14:textId="2E573228" w:rsidR="00B601F6" w:rsidRDefault="00AC1D71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137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Être à l’aise de se déplacer dans la ville</w:t>
                  </w:r>
                </w:p>
                <w:p w14:paraId="5EC08799" w14:textId="1C33A444" w:rsidR="001D3906" w:rsidRDefault="001D3906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137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  <w:r>
                    <w:rPr>
                      <w:rFonts w:asciiTheme="majorHAnsi" w:hAnsiTheme="majorHAnsi" w:cstheme="majorHAnsi"/>
                      <w:sz w:val="23"/>
                      <w:szCs w:val="23"/>
                    </w:rPr>
                    <w:t>Voiture un atout</w:t>
                  </w:r>
                </w:p>
                <w:p w14:paraId="229FB237" w14:textId="77777777" w:rsidR="00CF466D" w:rsidRDefault="00CF466D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6384A113" w14:textId="77777777" w:rsidR="00F03816" w:rsidRDefault="00F03816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72243F79" w14:textId="77777777" w:rsidR="00F03816" w:rsidRPr="00370397" w:rsidRDefault="00F03816" w:rsidP="00DA6ABF">
                  <w:pPr>
                    <w:pStyle w:val="font7"/>
                    <w:framePr w:hSpace="141" w:wrap="around" w:vAnchor="text" w:hAnchor="margin" w:x="-142" w:y="401"/>
                    <w:spacing w:before="0" w:beforeAutospacing="0"/>
                    <w:ind w:left="142" w:right="426"/>
                    <w:rPr>
                      <w:rFonts w:asciiTheme="majorHAnsi" w:hAnsiTheme="majorHAnsi" w:cstheme="majorHAnsi"/>
                      <w:sz w:val="23"/>
                      <w:szCs w:val="23"/>
                    </w:rPr>
                  </w:pPr>
                </w:p>
                <w:p w14:paraId="73A40289" w14:textId="77777777" w:rsidR="006E5A5F" w:rsidRPr="00F03816" w:rsidRDefault="006E5A5F" w:rsidP="00DA6ABF">
                  <w:pPr>
                    <w:framePr w:hSpace="141" w:wrap="around" w:vAnchor="text" w:hAnchor="margin" w:x="-142" w:y="401"/>
                    <w:ind w:left="142"/>
                  </w:pPr>
                </w:p>
              </w:tc>
            </w:tr>
          </w:tbl>
          <w:p w14:paraId="4C6264F7" w14:textId="77777777" w:rsidR="006E5A5F" w:rsidRDefault="006E5A5F" w:rsidP="00810BE9">
            <w:pPr>
              <w:spacing w:after="160" w:line="259" w:lineRule="auto"/>
            </w:pPr>
          </w:p>
        </w:tc>
        <w:tc>
          <w:tcPr>
            <w:tcW w:w="216" w:type="dxa"/>
          </w:tcPr>
          <w:p w14:paraId="75C8463F" w14:textId="77777777" w:rsidR="006E5A5F" w:rsidRDefault="006E5A5F" w:rsidP="00810BE9">
            <w:pPr>
              <w:spacing w:after="160" w:line="259" w:lineRule="auto"/>
            </w:pPr>
          </w:p>
        </w:tc>
        <w:tc>
          <w:tcPr>
            <w:tcW w:w="351" w:type="dxa"/>
          </w:tcPr>
          <w:p w14:paraId="1F3BDC05" w14:textId="77777777" w:rsidR="006E5A5F" w:rsidRDefault="006E5A5F" w:rsidP="0034269E">
            <w:pPr>
              <w:spacing w:after="160" w:line="259" w:lineRule="auto"/>
            </w:pPr>
          </w:p>
        </w:tc>
        <w:tc>
          <w:tcPr>
            <w:tcW w:w="4536" w:type="dxa"/>
            <w:shd w:val="clear" w:color="auto" w:fill="A0CF67"/>
          </w:tcPr>
          <w:p w14:paraId="56746C7A" w14:textId="77777777" w:rsidR="0069778D" w:rsidRPr="00816E05" w:rsidRDefault="0069778D" w:rsidP="001A6EA1">
            <w:pPr>
              <w:ind w:left="286" w:right="284"/>
              <w:jc w:val="center"/>
              <w:rPr>
                <w:color w:val="FFFFFF" w:themeColor="background1"/>
                <w:lang w:bidi="fr-FR"/>
              </w:rPr>
            </w:pPr>
          </w:p>
          <w:p w14:paraId="4B727B28" w14:textId="77777777" w:rsidR="00E3586F" w:rsidRDefault="00ED5182" w:rsidP="00A57FDA">
            <w:pPr>
              <w:pStyle w:val="Titre2"/>
              <w:spacing w:before="180"/>
              <w:ind w:left="286" w:right="424"/>
              <w:jc w:val="both"/>
              <w:rPr>
                <w:color w:val="FFFFFF" w:themeColor="background1"/>
                <w:szCs w:val="36"/>
                <w:lang w:bidi="fr-FR"/>
              </w:rPr>
            </w:pPr>
            <w:r w:rsidRPr="001A6EA1">
              <w:rPr>
                <w:color w:val="FFFFFF" w:themeColor="background1"/>
                <w:szCs w:val="36"/>
                <w:lang w:bidi="fr-FR"/>
              </w:rPr>
              <w:t xml:space="preserve">La formation </w:t>
            </w:r>
            <w:r w:rsidR="00E84E44" w:rsidRPr="001A6EA1">
              <w:rPr>
                <w:color w:val="FFFFFF" w:themeColor="background1"/>
                <w:szCs w:val="36"/>
                <w:lang w:bidi="fr-FR"/>
              </w:rPr>
              <w:t>offerte en alternance travail-étude</w:t>
            </w:r>
            <w:r w:rsidR="00EF5F51" w:rsidRPr="001A6EA1">
              <w:rPr>
                <w:color w:val="FFFFFF" w:themeColor="background1"/>
                <w:szCs w:val="36"/>
                <w:lang w:bidi="fr-FR"/>
              </w:rPr>
              <w:t>s</w:t>
            </w:r>
            <w:r w:rsidR="00E84E44" w:rsidRPr="001A6EA1">
              <w:rPr>
                <w:color w:val="FFFFFF" w:themeColor="background1"/>
                <w:szCs w:val="36"/>
                <w:lang w:bidi="fr-FR"/>
              </w:rPr>
              <w:t xml:space="preserve"> </w:t>
            </w:r>
            <w:r w:rsidRPr="001A6EA1">
              <w:rPr>
                <w:color w:val="FFFFFF" w:themeColor="background1"/>
                <w:szCs w:val="36"/>
                <w:lang w:bidi="fr-FR"/>
              </w:rPr>
              <w:t xml:space="preserve">est </w:t>
            </w:r>
            <w:r w:rsidRPr="001A6EA1">
              <w:rPr>
                <w:b/>
                <w:color w:val="FFFFFF" w:themeColor="background1"/>
                <w:szCs w:val="36"/>
                <w:lang w:bidi="fr-FR"/>
              </w:rPr>
              <w:t>gratuite</w:t>
            </w:r>
            <w:r w:rsidR="00E84E44" w:rsidRPr="001A6EA1">
              <w:rPr>
                <w:color w:val="FFFFFF" w:themeColor="background1"/>
                <w:szCs w:val="36"/>
                <w:lang w:bidi="fr-FR"/>
              </w:rPr>
              <w:t>.</w:t>
            </w:r>
          </w:p>
          <w:p w14:paraId="01EB8A85" w14:textId="77777777" w:rsidR="001A6EA1" w:rsidRPr="001A6EA1" w:rsidRDefault="001A6EA1" w:rsidP="001A6EA1">
            <w:pPr>
              <w:rPr>
                <w:lang w:bidi="fr-FR"/>
              </w:rPr>
            </w:pPr>
          </w:p>
          <w:p w14:paraId="442DD3C0" w14:textId="77777777" w:rsidR="00ED5182" w:rsidRDefault="00E84E44" w:rsidP="00A57FDA">
            <w:pPr>
              <w:pStyle w:val="Titre2"/>
              <w:spacing w:before="180"/>
              <w:ind w:left="286" w:right="284"/>
              <w:jc w:val="both"/>
              <w:rPr>
                <w:color w:val="FFFFFF" w:themeColor="background1"/>
                <w:szCs w:val="36"/>
                <w:lang w:bidi="fr-FR"/>
              </w:rPr>
            </w:pPr>
            <w:r w:rsidRPr="001A6EA1">
              <w:rPr>
                <w:color w:val="FFFFFF" w:themeColor="background1"/>
                <w:szCs w:val="36"/>
                <w:lang w:bidi="fr-FR"/>
              </w:rPr>
              <w:t>E</w:t>
            </w:r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lle inclut </w:t>
            </w:r>
            <w:r w:rsidR="000B6CDA">
              <w:rPr>
                <w:color w:val="FFFFFF" w:themeColor="background1"/>
                <w:szCs w:val="36"/>
                <w:lang w:bidi="fr-FR"/>
              </w:rPr>
              <w:t>une</w:t>
            </w:r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 </w:t>
            </w:r>
            <w:r w:rsidR="00ED5182" w:rsidRPr="001A6EA1">
              <w:rPr>
                <w:b/>
                <w:color w:val="FFFFFF" w:themeColor="background1"/>
                <w:szCs w:val="36"/>
                <w:lang w:bidi="fr-FR"/>
              </w:rPr>
              <w:t>formation</w:t>
            </w:r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 </w:t>
            </w:r>
            <w:r w:rsidR="00BE790F" w:rsidRPr="001A6EA1">
              <w:rPr>
                <w:color w:val="FFFFFF" w:themeColor="background1"/>
                <w:szCs w:val="36"/>
                <w:lang w:bidi="fr-FR"/>
              </w:rPr>
              <w:t>offerte par la C</w:t>
            </w:r>
            <w:r w:rsidR="00DE3C20">
              <w:rPr>
                <w:color w:val="FFFFFF" w:themeColor="background1"/>
                <w:szCs w:val="36"/>
                <w:lang w:bidi="fr-FR"/>
              </w:rPr>
              <w:t xml:space="preserve">ommission scolaire de la </w:t>
            </w:r>
            <w:proofErr w:type="spellStart"/>
            <w:r w:rsidR="00DE3C20">
              <w:rPr>
                <w:color w:val="FFFFFF" w:themeColor="background1"/>
                <w:szCs w:val="36"/>
                <w:lang w:bidi="fr-FR"/>
              </w:rPr>
              <w:t>Pointe-de-l’île</w:t>
            </w:r>
            <w:proofErr w:type="spellEnd"/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 et un </w:t>
            </w:r>
            <w:r w:rsidR="00ED5182" w:rsidRPr="001A6EA1">
              <w:rPr>
                <w:b/>
                <w:color w:val="FFFFFF" w:themeColor="background1"/>
                <w:szCs w:val="36"/>
                <w:lang w:bidi="fr-FR"/>
              </w:rPr>
              <w:t>stage</w:t>
            </w:r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 dans une entreprise offrant un </w:t>
            </w:r>
            <w:r w:rsidR="00ED5182" w:rsidRPr="001A6EA1">
              <w:rPr>
                <w:b/>
                <w:color w:val="FFFFFF" w:themeColor="background1"/>
                <w:szCs w:val="36"/>
                <w:lang w:bidi="fr-FR"/>
              </w:rPr>
              <w:t>emploi</w:t>
            </w:r>
            <w:r w:rsidR="00ED5182" w:rsidRPr="001A6EA1">
              <w:rPr>
                <w:color w:val="FFFFFF" w:themeColor="background1"/>
                <w:szCs w:val="36"/>
                <w:lang w:bidi="fr-FR"/>
              </w:rPr>
              <w:t xml:space="preserve"> </w:t>
            </w:r>
            <w:r w:rsidR="00F04B33" w:rsidRPr="001A6EA1">
              <w:rPr>
                <w:color w:val="FFFFFF" w:themeColor="background1"/>
                <w:szCs w:val="36"/>
                <w:lang w:bidi="fr-FR"/>
              </w:rPr>
              <w:t>de jour et en semaine.</w:t>
            </w:r>
            <w:r w:rsidR="0092606E" w:rsidRPr="001A6EA1">
              <w:rPr>
                <w:color w:val="FFFFFF" w:themeColor="background1"/>
                <w:szCs w:val="36"/>
                <w:lang w:bidi="fr-FR"/>
              </w:rPr>
              <w:t xml:space="preserve"> Les frais de </w:t>
            </w:r>
            <w:r w:rsidR="0092606E" w:rsidRPr="001A6EA1">
              <w:rPr>
                <w:b/>
                <w:color w:val="FFFFFF" w:themeColor="background1"/>
                <w:szCs w:val="36"/>
                <w:lang w:bidi="fr-FR"/>
              </w:rPr>
              <w:t>transport</w:t>
            </w:r>
            <w:r w:rsidR="0092606E" w:rsidRPr="001A6EA1">
              <w:rPr>
                <w:color w:val="FFFFFF" w:themeColor="background1"/>
                <w:szCs w:val="36"/>
                <w:lang w:bidi="fr-FR"/>
              </w:rPr>
              <w:t xml:space="preserve"> sont </w:t>
            </w:r>
            <w:r w:rsidR="0092606E" w:rsidRPr="001A6EA1">
              <w:rPr>
                <w:b/>
                <w:color w:val="FFFFFF" w:themeColor="background1"/>
                <w:szCs w:val="36"/>
                <w:lang w:bidi="fr-FR"/>
              </w:rPr>
              <w:t>payés</w:t>
            </w:r>
            <w:r w:rsidR="0092606E" w:rsidRPr="001A6EA1">
              <w:rPr>
                <w:color w:val="FFFFFF" w:themeColor="background1"/>
                <w:szCs w:val="36"/>
                <w:lang w:bidi="fr-FR"/>
              </w:rPr>
              <w:t>.</w:t>
            </w:r>
          </w:p>
          <w:p w14:paraId="2D2158E0" w14:textId="77777777" w:rsidR="001A6EA1" w:rsidRPr="001A6EA1" w:rsidRDefault="001A6EA1" w:rsidP="001A6EA1">
            <w:pPr>
              <w:rPr>
                <w:lang w:bidi="fr-FR"/>
              </w:rPr>
            </w:pPr>
          </w:p>
          <w:p w14:paraId="735B57F9" w14:textId="77777777" w:rsidR="00AF7829" w:rsidRPr="001A6EA1" w:rsidRDefault="00ED5182" w:rsidP="00A57FDA">
            <w:pPr>
              <w:ind w:left="286" w:right="280"/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</w:pPr>
            <w:r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Des ateliers de </w:t>
            </w:r>
            <w:r w:rsidRPr="001A6EA1">
              <w:rPr>
                <w:rFonts w:asciiTheme="majorHAnsi" w:eastAsiaTheme="majorEastAsia" w:hAnsiTheme="majorHAnsi" w:cstheme="majorBidi"/>
                <w:b/>
                <w:color w:val="FFFFFF" w:themeColor="background1"/>
                <w:sz w:val="36"/>
                <w:szCs w:val="36"/>
                <w:lang w:bidi="fr-FR"/>
              </w:rPr>
              <w:t>préparation et de maintien en</w:t>
            </w:r>
            <w:r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</w:t>
            </w:r>
            <w:r w:rsidRPr="001A6EA1">
              <w:rPr>
                <w:rFonts w:asciiTheme="majorHAnsi" w:eastAsiaTheme="majorEastAsia" w:hAnsiTheme="majorHAnsi" w:cstheme="majorBidi"/>
                <w:b/>
                <w:color w:val="FFFFFF" w:themeColor="background1"/>
                <w:sz w:val="36"/>
                <w:szCs w:val="36"/>
                <w:lang w:bidi="fr-FR"/>
              </w:rPr>
              <w:t>emploi</w:t>
            </w:r>
            <w:r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seront aussi offerts aux participants par Impulsion-Travail.</w:t>
            </w:r>
          </w:p>
          <w:p w14:paraId="124ADA0E" w14:textId="77777777" w:rsidR="00AF7829" w:rsidRPr="00816E05" w:rsidRDefault="00AF7829" w:rsidP="001A6EA1">
            <w:pPr>
              <w:jc w:val="center"/>
              <w:rPr>
                <w:color w:val="FFFFFF" w:themeColor="background1"/>
                <w:lang w:bidi="fr-FR"/>
              </w:rPr>
            </w:pPr>
          </w:p>
        </w:tc>
        <w:tc>
          <w:tcPr>
            <w:tcW w:w="141" w:type="dxa"/>
          </w:tcPr>
          <w:p w14:paraId="5C9C0275" w14:textId="77777777" w:rsidR="006E5A5F" w:rsidRPr="00816E05" w:rsidRDefault="006E5A5F" w:rsidP="00810BE9">
            <w:pPr>
              <w:spacing w:after="160" w:line="259" w:lineRule="auto"/>
              <w:rPr>
                <w:color w:val="FFFFFF" w:themeColor="background1"/>
              </w:rPr>
            </w:pPr>
          </w:p>
        </w:tc>
        <w:tc>
          <w:tcPr>
            <w:tcW w:w="141" w:type="dxa"/>
          </w:tcPr>
          <w:p w14:paraId="68172542" w14:textId="77777777" w:rsidR="006E5A5F" w:rsidRDefault="006E5A5F" w:rsidP="00810BE9">
            <w:pPr>
              <w:spacing w:after="160" w:line="259" w:lineRule="auto"/>
            </w:pPr>
          </w:p>
        </w:tc>
        <w:tc>
          <w:tcPr>
            <w:tcW w:w="569" w:type="dxa"/>
          </w:tcPr>
          <w:p w14:paraId="5AFD3E40" w14:textId="77777777" w:rsidR="006E5A5F" w:rsidRDefault="006E5A5F" w:rsidP="00810BE9">
            <w:pPr>
              <w:spacing w:after="160" w:line="259" w:lineRule="auto"/>
            </w:pPr>
          </w:p>
        </w:tc>
        <w:tc>
          <w:tcPr>
            <w:tcW w:w="4820" w:type="dxa"/>
          </w:tcPr>
          <w:p w14:paraId="4049FEF5" w14:textId="77777777" w:rsidR="00E3586F" w:rsidRPr="00E3586F" w:rsidRDefault="00816E05" w:rsidP="00E3586F">
            <w:pPr>
              <w:shd w:val="clear" w:color="auto" w:fill="A0CF67"/>
              <w:ind w:right="288"/>
              <w:rPr>
                <w:rFonts w:asciiTheme="majorHAnsi" w:eastAsiaTheme="majorEastAsia" w:hAnsiTheme="majorHAnsi" w:cstheme="majorBidi"/>
                <w:color w:val="FFFFFF" w:themeColor="background1"/>
                <w:sz w:val="16"/>
                <w:szCs w:val="16"/>
                <w:lang w:bidi="fr-FR"/>
              </w:rPr>
            </w:pP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367F35A" wp14:editId="4B18CCD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-92710</wp:posOffset>
                      </wp:positionV>
                      <wp:extent cx="638175" cy="85725"/>
                      <wp:effectExtent l="0" t="0" r="9525" b="952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38175" cy="8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18376" id="Rectangle 9" o:spid="_x0000_s1026" style="position:absolute;margin-left:12.25pt;margin-top:-7.3pt;width:50.25pt;height:6.75pt;flip:y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" fillcolor="white [3201]" stroked="f" strokeweight="1pt"/>
                  </w:pict>
                </mc:Fallback>
              </mc:AlternateContent>
            </w:r>
          </w:p>
          <w:p w14:paraId="71C6D172" w14:textId="77777777" w:rsidR="00AE431E" w:rsidRPr="001A6EA1" w:rsidRDefault="00816E05" w:rsidP="00E3586F">
            <w:pPr>
              <w:shd w:val="clear" w:color="auto" w:fill="A0CF67"/>
              <w:ind w:right="288"/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</w:pPr>
            <w:r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</w:t>
            </w:r>
            <w:r w:rsidR="00E3586F"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Fiers</w:t>
            </w:r>
            <w:r w:rsidR="0055410B" w:rsidRPr="001A6EA1">
              <w:rPr>
                <w:rFonts w:asciiTheme="majorHAnsi" w:eastAsiaTheme="majorEastAsia" w:hAnsiTheme="majorHAnsi" w:cstheme="majorBidi"/>
                <w:color w:val="FFFFFF" w:themeColor="background1"/>
                <w:sz w:val="36"/>
                <w:szCs w:val="36"/>
                <w:lang w:bidi="fr-FR"/>
              </w:rPr>
              <w:t xml:space="preserve"> d’être en emploi</w:t>
            </w:r>
          </w:p>
          <w:p w14:paraId="735DF773" w14:textId="77777777" w:rsidR="00816E05" w:rsidRPr="00816E05" w:rsidRDefault="00816E05" w:rsidP="00816E05">
            <w:pPr>
              <w:shd w:val="clear" w:color="auto" w:fill="A0CF67"/>
              <w:ind w:right="288"/>
              <w:rPr>
                <w:rFonts w:asciiTheme="majorHAnsi" w:eastAsiaTheme="majorEastAsia" w:hAnsiTheme="majorHAnsi" w:cstheme="majorBidi"/>
                <w:color w:val="FFFFFF" w:themeColor="background1"/>
                <w:sz w:val="16"/>
                <w:szCs w:val="16"/>
                <w:lang w:bidi="fr-FR"/>
              </w:rPr>
            </w:pPr>
          </w:p>
          <w:tbl>
            <w:tblPr>
              <w:tblStyle w:val="Dispositiondutableau"/>
              <w:tblpPr w:leftFromText="141" w:rightFromText="141" w:vertAnchor="page" w:horzAnchor="margin" w:tblpY="1351"/>
              <w:tblOverlap w:val="never"/>
              <w:tblW w:w="4350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4208"/>
              <w:gridCol w:w="142"/>
            </w:tblGrid>
            <w:tr w:rsidR="0055410B" w14:paraId="2D7F5F0A" w14:textId="77777777" w:rsidTr="00A57FDA">
              <w:trPr>
                <w:gridAfter w:val="1"/>
                <w:wAfter w:w="142" w:type="dxa"/>
                <w:trHeight w:hRule="exact" w:val="76"/>
              </w:trPr>
              <w:tc>
                <w:tcPr>
                  <w:tcW w:w="4208" w:type="dxa"/>
                  <w:shd w:val="clear" w:color="auto" w:fill="FFFFFF" w:themeFill="background1"/>
                </w:tcPr>
                <w:p w14:paraId="76EAEC7D" w14:textId="77777777" w:rsidR="0055410B" w:rsidRDefault="0055410B" w:rsidP="0055410B"/>
              </w:tc>
            </w:tr>
            <w:tr w:rsidR="0055410B" w:rsidRPr="00816E05" w14:paraId="0325340A" w14:textId="77777777" w:rsidTr="00A57FDA">
              <w:trPr>
                <w:trHeight w:hRule="exact" w:val="8974"/>
              </w:trPr>
              <w:tc>
                <w:tcPr>
                  <w:tcW w:w="4208" w:type="dxa"/>
                  <w:gridSpan w:val="2"/>
                  <w:shd w:val="clear" w:color="auto" w:fill="FFFFFF" w:themeFill="background1"/>
                </w:tcPr>
                <w:p w14:paraId="0A6DBE34" w14:textId="77777777" w:rsidR="0055410B" w:rsidRPr="00E3586F" w:rsidRDefault="0055410B" w:rsidP="001A6EA1">
                  <w:pPr>
                    <w:pStyle w:val="Titre1"/>
                    <w:jc w:val="both"/>
                    <w:rPr>
                      <w:sz w:val="22"/>
                      <w:szCs w:val="22"/>
                    </w:rPr>
                  </w:pPr>
                  <w:r w:rsidRPr="00E3586F">
                    <w:rPr>
                      <w:rStyle w:val="color29"/>
                      <w:sz w:val="22"/>
                      <w:szCs w:val="22"/>
                    </w:rPr>
                    <w:t xml:space="preserve">Les préposé(e)s d'aide à domicile </w:t>
                  </w:r>
                  <w:r w:rsidR="00DE3C20">
                    <w:rPr>
                      <w:rStyle w:val="color29"/>
                      <w:sz w:val="22"/>
                      <w:szCs w:val="22"/>
                    </w:rPr>
                    <w:t>sont</w:t>
                  </w:r>
                  <w:r w:rsidRPr="00E3586F">
                    <w:rPr>
                      <w:rStyle w:val="color29"/>
                      <w:sz w:val="22"/>
                      <w:szCs w:val="22"/>
                    </w:rPr>
                    <w:t xml:space="preserve"> plus que des personnes qui viennent faire le ménage. </w:t>
                  </w:r>
                </w:p>
                <w:p w14:paraId="2F2693E1" w14:textId="77777777" w:rsidR="0055410B" w:rsidRPr="00E3586F" w:rsidRDefault="00DE3C20" w:rsidP="001A6EA1">
                  <w:pPr>
                    <w:pStyle w:val="Titre1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rStyle w:val="color29"/>
                      <w:sz w:val="22"/>
                      <w:szCs w:val="22"/>
                    </w:rPr>
                    <w:t>Elles sont</w:t>
                  </w:r>
                  <w:r w:rsidR="0055410B" w:rsidRPr="00E3586F">
                    <w:rPr>
                      <w:rStyle w:val="color29"/>
                      <w:sz w:val="22"/>
                      <w:szCs w:val="22"/>
                    </w:rPr>
                    <w:t xml:space="preserve"> aussi une présence pour la clientèle vieillissante. </w:t>
                  </w:r>
                </w:p>
                <w:p w14:paraId="7603E10C" w14:textId="77777777" w:rsidR="0055410B" w:rsidRPr="00E3586F" w:rsidRDefault="0055410B" w:rsidP="001A6EA1">
                  <w:pPr>
                    <w:pStyle w:val="Titre1"/>
                    <w:jc w:val="both"/>
                    <w:rPr>
                      <w:sz w:val="22"/>
                      <w:szCs w:val="22"/>
                    </w:rPr>
                  </w:pPr>
                  <w:r w:rsidRPr="00E3586F">
                    <w:rPr>
                      <w:rStyle w:val="wixguard"/>
                      <w:rFonts w:ascii="Arial" w:hAnsi="Arial" w:cs="Arial"/>
                      <w:sz w:val="22"/>
                      <w:szCs w:val="22"/>
                    </w:rPr>
                    <w:t>​</w:t>
                  </w:r>
                  <w:r w:rsidRPr="00E3586F">
                    <w:rPr>
                      <w:rStyle w:val="color29"/>
                      <w:sz w:val="22"/>
                      <w:szCs w:val="22"/>
                    </w:rPr>
                    <w:t>En étant observatrices des comportements, elles contribuent à la bonne santé physique et mentale des personnes âgées.</w:t>
                  </w:r>
                </w:p>
                <w:p w14:paraId="0DDD800D" w14:textId="77777777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</w:p>
                <w:p w14:paraId="05861B6A" w14:textId="77777777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  <w:t>Avec la participation financière de :</w:t>
                  </w:r>
                </w:p>
                <w:p w14:paraId="04D656D3" w14:textId="77777777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="Arial"/>
                      <w:noProof/>
                      <w:color w:val="A0CC67"/>
                    </w:rPr>
                    <w:drawing>
                      <wp:inline distT="0" distB="0" distL="0" distR="0" wp14:anchorId="3EED2743" wp14:editId="2B080823">
                        <wp:extent cx="1293712" cy="561975"/>
                        <wp:effectExtent l="0" t="0" r="1905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7344" cy="5635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CDA1AA" w14:textId="77777777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</w:p>
                <w:p w14:paraId="44BFB566" w14:textId="12643DE4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  <w:t>En collaboration avec :</w:t>
                  </w:r>
                </w:p>
                <w:p w14:paraId="099EDE34" w14:textId="75FEC9AB" w:rsidR="00E3586F" w:rsidRDefault="00E3586F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5068BAD9" wp14:editId="5CD4F82A">
                        <wp:extent cx="917090" cy="733425"/>
                        <wp:effectExtent l="0" t="0" r="0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Logo_AXTRA_Alliance des centres-conseils en emploi (002)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7219" cy="749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  <w:t xml:space="preserve">    </w:t>
                  </w:r>
                  <w:r w:rsidR="00CB4C62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4A8BA7DF" wp14:editId="1205CD10">
                        <wp:extent cx="1125966" cy="447675"/>
                        <wp:effectExtent l="0" t="0" r="0" b="0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_CSPÎ transparent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1661" cy="457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C91CFB" w14:textId="77777777" w:rsidR="0055410B" w:rsidRDefault="0055410B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  <w:r w:rsidRPr="0055410B"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  <w:t>Entreprises participantes :</w:t>
                  </w:r>
                </w:p>
                <w:p w14:paraId="581D8F9C" w14:textId="77777777" w:rsidR="0055410B" w:rsidRDefault="00A404C5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2DF616F1" wp14:editId="54DADDF0">
                        <wp:extent cx="1012825" cy="695304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Logo plumeau vecteur.jpe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8048" cy="733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5410B"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  <w:t xml:space="preserve">   </w:t>
                  </w:r>
                  <w:r w:rsidR="0055410B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t xml:space="preserve">   </w:t>
                  </w:r>
                  <w:r w:rsidR="0055410B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14968D9F" wp14:editId="66FF41EC">
                        <wp:extent cx="1315085" cy="408940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NOVAIDE_Logo_Couleurs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9992" cy="41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AC637D" w14:textId="56EB0A63" w:rsidR="00650FCA" w:rsidRPr="00650FCA" w:rsidRDefault="00650FCA" w:rsidP="00650FCA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  <w:lang w:val="fr-CA"/>
                    </w:rPr>
                  </w:pPr>
                  <w:r w:rsidRPr="00650FCA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  <w:lang w:val="fr-CA"/>
                    </w:rPr>
                    <w:drawing>
                      <wp:inline distT="0" distB="0" distL="0" distR="0" wp14:anchorId="77D5084D" wp14:editId="59280798">
                        <wp:extent cx="704850" cy="704850"/>
                        <wp:effectExtent l="0" t="0" r="0" b="0"/>
                        <wp:docPr id="1683038532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750EF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11FA5AE0" wp14:editId="183B8996">
                        <wp:extent cx="1350245" cy="310340"/>
                        <wp:effectExtent l="152400" t="152400" r="345440" b="35687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logoGVvecteur 2018.jpe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973" cy="325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77844">
                    <w:rPr>
                      <w:rFonts w:asciiTheme="majorHAnsi" w:hAnsiTheme="majorHAnsi"/>
                      <w:noProof/>
                      <w:color w:val="auto"/>
                      <w:sz w:val="16"/>
                      <w:szCs w:val="16"/>
                    </w:rPr>
                    <w:drawing>
                      <wp:inline distT="0" distB="0" distL="0" distR="0" wp14:anchorId="3263B6A4" wp14:editId="4630FF4A">
                        <wp:extent cx="1501273" cy="475158"/>
                        <wp:effectExtent l="0" t="0" r="3810" b="127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logo repit ressources2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399" cy="479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514DE0" w14:textId="41BAEEF0" w:rsidR="00A57FDA" w:rsidRPr="0055410B" w:rsidRDefault="00A57FDA" w:rsidP="0055410B">
                  <w:pPr>
                    <w:shd w:val="clear" w:color="auto" w:fill="FFFFFF" w:themeFill="background1"/>
                    <w:ind w:right="197"/>
                    <w:jc w:val="both"/>
                    <w:rPr>
                      <w:rFonts w:asciiTheme="majorHAnsi" w:hAnsiTheme="majorHAnsi"/>
                      <w:color w:val="auto"/>
                      <w:sz w:val="16"/>
                      <w:szCs w:val="16"/>
                    </w:rPr>
                  </w:pPr>
                </w:p>
              </w:tc>
            </w:tr>
          </w:tbl>
          <w:p w14:paraId="454A224F" w14:textId="77777777" w:rsidR="00563F65" w:rsidRDefault="00563F65" w:rsidP="00563F65">
            <w:pPr>
              <w:pStyle w:val="Titre1"/>
              <w:rPr>
                <w:sz w:val="35"/>
                <w:szCs w:val="35"/>
              </w:rPr>
            </w:pPr>
            <w:r>
              <w:rPr>
                <w:rStyle w:val="wixguard"/>
                <w:rFonts w:ascii="Arial" w:hAnsi="Arial" w:cs="Arial"/>
                <w:sz w:val="35"/>
                <w:szCs w:val="35"/>
              </w:rPr>
              <w:t>​</w:t>
            </w:r>
          </w:p>
          <w:p w14:paraId="48131B83" w14:textId="77777777" w:rsidR="00563F65" w:rsidRDefault="00563F65" w:rsidP="00563F65">
            <w:pPr>
              <w:pStyle w:val="Titre1"/>
              <w:rPr>
                <w:sz w:val="35"/>
                <w:szCs w:val="35"/>
              </w:rPr>
            </w:pPr>
          </w:p>
          <w:p w14:paraId="20134B7B" w14:textId="77777777" w:rsidR="006E5A5F" w:rsidRPr="00B05300" w:rsidRDefault="006E5A5F" w:rsidP="00816E05">
            <w:pPr>
              <w:rPr>
                <w:rFonts w:asciiTheme="majorHAnsi" w:eastAsia="Times New Roman" w:hAnsiTheme="majorHAnsi" w:cstheme="majorHAnsi"/>
                <w:color w:val="auto"/>
                <w:kern w:val="0"/>
                <w:lang w:val="fr-CA" w:eastAsia="fr-CA"/>
                <w14:ligatures w14:val="none"/>
              </w:rPr>
            </w:pPr>
          </w:p>
        </w:tc>
      </w:tr>
    </w:tbl>
    <w:p w14:paraId="78D8FDB5" w14:textId="77777777" w:rsidR="005B626E" w:rsidRDefault="005B626E" w:rsidP="00A57FDA">
      <w:pPr>
        <w:pStyle w:val="Sansinterligne"/>
      </w:pPr>
    </w:p>
    <w:sectPr w:rsidR="005B626E" w:rsidSect="00471F4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 w:code="1"/>
      <w:pgMar w:top="142" w:right="576" w:bottom="568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2FEAC" w14:textId="77777777" w:rsidR="003D3A34" w:rsidRDefault="003D3A34" w:rsidP="00B05300">
      <w:pPr>
        <w:spacing w:after="0" w:line="240" w:lineRule="auto"/>
      </w:pPr>
      <w:r>
        <w:separator/>
      </w:r>
    </w:p>
  </w:endnote>
  <w:endnote w:type="continuationSeparator" w:id="0">
    <w:p w14:paraId="1E793DED" w14:textId="77777777" w:rsidR="003D3A34" w:rsidRDefault="003D3A34" w:rsidP="00B0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CBC4" w14:textId="77777777" w:rsidR="001E6F2F" w:rsidRDefault="001E6F2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A59A" w14:textId="77777777" w:rsidR="001E6F2F" w:rsidRDefault="001E6F2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4FF88" w14:textId="77777777" w:rsidR="001E6F2F" w:rsidRDefault="001E6F2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A2C5E" w14:textId="77777777" w:rsidR="003D3A34" w:rsidRDefault="003D3A34" w:rsidP="00B05300">
      <w:pPr>
        <w:spacing w:after="0" w:line="240" w:lineRule="auto"/>
      </w:pPr>
      <w:r>
        <w:separator/>
      </w:r>
    </w:p>
  </w:footnote>
  <w:footnote w:type="continuationSeparator" w:id="0">
    <w:p w14:paraId="64B959BF" w14:textId="77777777" w:rsidR="003D3A34" w:rsidRDefault="003D3A34" w:rsidP="00B05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2C55A" w14:textId="77777777" w:rsidR="001E6F2F" w:rsidRDefault="001E6F2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755F8" w14:textId="77777777" w:rsidR="001E6F2F" w:rsidRDefault="001E6F2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E3F9E" w14:textId="77777777" w:rsidR="001E6F2F" w:rsidRDefault="001E6F2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0B4FF8"/>
    <w:multiLevelType w:val="hybridMultilevel"/>
    <w:tmpl w:val="A866D922"/>
    <w:lvl w:ilvl="0" w:tplc="FC1A2728">
      <w:start w:val="29"/>
      <w:numFmt w:val="bullet"/>
      <w:lvlText w:val=""/>
      <w:lvlJc w:val="left"/>
      <w:pPr>
        <w:ind w:left="618" w:hanging="360"/>
      </w:pPr>
      <w:rPr>
        <w:rFonts w:ascii="Symbol" w:eastAsia="Times New Roman" w:hAnsi="Symbol" w:cstheme="majorHAnsi" w:hint="default"/>
      </w:rPr>
    </w:lvl>
    <w:lvl w:ilvl="1" w:tplc="0C0C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" w15:restartNumberingAfterBreak="0">
    <w:nsid w:val="372A7492"/>
    <w:multiLevelType w:val="hybridMultilevel"/>
    <w:tmpl w:val="19809E28"/>
    <w:lvl w:ilvl="0" w:tplc="D9F8A720">
      <w:start w:val="29"/>
      <w:numFmt w:val="bullet"/>
      <w:lvlText w:val=""/>
      <w:lvlJc w:val="left"/>
      <w:pPr>
        <w:ind w:left="618" w:hanging="360"/>
      </w:pPr>
      <w:rPr>
        <w:rFonts w:ascii="Symbol" w:eastAsia="Times New Roman" w:hAnsi="Symbol" w:cstheme="majorHAnsi" w:hint="default"/>
      </w:rPr>
    </w:lvl>
    <w:lvl w:ilvl="1" w:tplc="0C0C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" w15:restartNumberingAfterBreak="0">
    <w:nsid w:val="3B166ADA"/>
    <w:multiLevelType w:val="hybridMultilevel"/>
    <w:tmpl w:val="59D221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769E8"/>
    <w:multiLevelType w:val="hybridMultilevel"/>
    <w:tmpl w:val="7CD0A5CE"/>
    <w:lvl w:ilvl="0" w:tplc="0C0C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5" w15:restartNumberingAfterBreak="0">
    <w:nsid w:val="7693310F"/>
    <w:multiLevelType w:val="hybridMultilevel"/>
    <w:tmpl w:val="DE5A9F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355499">
    <w:abstractNumId w:val="0"/>
  </w:num>
  <w:num w:numId="2" w16cid:durableId="2137719836">
    <w:abstractNumId w:val="5"/>
  </w:num>
  <w:num w:numId="3" w16cid:durableId="928538713">
    <w:abstractNumId w:val="4"/>
  </w:num>
  <w:num w:numId="4" w16cid:durableId="2065903822">
    <w:abstractNumId w:val="3"/>
  </w:num>
  <w:num w:numId="5" w16cid:durableId="1508792388">
    <w:abstractNumId w:val="2"/>
  </w:num>
  <w:num w:numId="6" w16cid:durableId="1417631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C0B"/>
    <w:rsid w:val="000014CC"/>
    <w:rsid w:val="00010AE3"/>
    <w:rsid w:val="00016180"/>
    <w:rsid w:val="00032B63"/>
    <w:rsid w:val="00044DC7"/>
    <w:rsid w:val="00052F38"/>
    <w:rsid w:val="0005328E"/>
    <w:rsid w:val="00075FFB"/>
    <w:rsid w:val="00085C7C"/>
    <w:rsid w:val="000918F5"/>
    <w:rsid w:val="000B6CDA"/>
    <w:rsid w:val="000C4521"/>
    <w:rsid w:val="000F658D"/>
    <w:rsid w:val="000F7B4A"/>
    <w:rsid w:val="00112CE3"/>
    <w:rsid w:val="001212A3"/>
    <w:rsid w:val="00136039"/>
    <w:rsid w:val="00145840"/>
    <w:rsid w:val="00146207"/>
    <w:rsid w:val="0014634E"/>
    <w:rsid w:val="001600F9"/>
    <w:rsid w:val="00166646"/>
    <w:rsid w:val="00172817"/>
    <w:rsid w:val="001759CE"/>
    <w:rsid w:val="00187A4E"/>
    <w:rsid w:val="00187AF5"/>
    <w:rsid w:val="00196B22"/>
    <w:rsid w:val="001A6EA1"/>
    <w:rsid w:val="001C00C8"/>
    <w:rsid w:val="001D3906"/>
    <w:rsid w:val="001D507F"/>
    <w:rsid w:val="001E02B1"/>
    <w:rsid w:val="001E07AA"/>
    <w:rsid w:val="001E3243"/>
    <w:rsid w:val="001E6F2F"/>
    <w:rsid w:val="001F0D50"/>
    <w:rsid w:val="001F3922"/>
    <w:rsid w:val="002066A0"/>
    <w:rsid w:val="0022264D"/>
    <w:rsid w:val="00244D34"/>
    <w:rsid w:val="0025073D"/>
    <w:rsid w:val="00250D05"/>
    <w:rsid w:val="00264078"/>
    <w:rsid w:val="0028026C"/>
    <w:rsid w:val="002A3BAC"/>
    <w:rsid w:val="002A54B9"/>
    <w:rsid w:val="002B5A77"/>
    <w:rsid w:val="002B6A2F"/>
    <w:rsid w:val="002C383B"/>
    <w:rsid w:val="002C6038"/>
    <w:rsid w:val="002D6233"/>
    <w:rsid w:val="002F06C6"/>
    <w:rsid w:val="00306DEA"/>
    <w:rsid w:val="00312DF3"/>
    <w:rsid w:val="00335109"/>
    <w:rsid w:val="0034269E"/>
    <w:rsid w:val="00351ECE"/>
    <w:rsid w:val="00364F3E"/>
    <w:rsid w:val="0036643B"/>
    <w:rsid w:val="00374DC7"/>
    <w:rsid w:val="003767D2"/>
    <w:rsid w:val="003873ED"/>
    <w:rsid w:val="00392D95"/>
    <w:rsid w:val="003A6DAC"/>
    <w:rsid w:val="003B6CCD"/>
    <w:rsid w:val="003C1920"/>
    <w:rsid w:val="003C3988"/>
    <w:rsid w:val="003D1FCD"/>
    <w:rsid w:val="003D24AF"/>
    <w:rsid w:val="003D3A34"/>
    <w:rsid w:val="003D5F99"/>
    <w:rsid w:val="00400423"/>
    <w:rsid w:val="004026A6"/>
    <w:rsid w:val="00431DFB"/>
    <w:rsid w:val="00437A47"/>
    <w:rsid w:val="004503C5"/>
    <w:rsid w:val="00463502"/>
    <w:rsid w:val="004711C6"/>
    <w:rsid w:val="00471A6D"/>
    <w:rsid w:val="00471F44"/>
    <w:rsid w:val="004846F8"/>
    <w:rsid w:val="00494146"/>
    <w:rsid w:val="004A5295"/>
    <w:rsid w:val="004A634C"/>
    <w:rsid w:val="004B5C17"/>
    <w:rsid w:val="004C459A"/>
    <w:rsid w:val="004C5B7C"/>
    <w:rsid w:val="004E1EBA"/>
    <w:rsid w:val="004E686D"/>
    <w:rsid w:val="005039F8"/>
    <w:rsid w:val="00504C9A"/>
    <w:rsid w:val="00507780"/>
    <w:rsid w:val="00513756"/>
    <w:rsid w:val="00523A29"/>
    <w:rsid w:val="00536590"/>
    <w:rsid w:val="00540164"/>
    <w:rsid w:val="00540ABA"/>
    <w:rsid w:val="0055410B"/>
    <w:rsid w:val="005623FE"/>
    <w:rsid w:val="00563F65"/>
    <w:rsid w:val="005750EF"/>
    <w:rsid w:val="005B1804"/>
    <w:rsid w:val="005B626E"/>
    <w:rsid w:val="005C18D8"/>
    <w:rsid w:val="005C2848"/>
    <w:rsid w:val="005D5A9A"/>
    <w:rsid w:val="00610BBB"/>
    <w:rsid w:val="00622380"/>
    <w:rsid w:val="00623BA0"/>
    <w:rsid w:val="00650FCA"/>
    <w:rsid w:val="00652A8A"/>
    <w:rsid w:val="006545FA"/>
    <w:rsid w:val="00690975"/>
    <w:rsid w:val="00691374"/>
    <w:rsid w:val="0069778D"/>
    <w:rsid w:val="006B4091"/>
    <w:rsid w:val="006D1C3F"/>
    <w:rsid w:val="006E5A5F"/>
    <w:rsid w:val="006F2583"/>
    <w:rsid w:val="00700122"/>
    <w:rsid w:val="0070372B"/>
    <w:rsid w:val="0071226C"/>
    <w:rsid w:val="007224F4"/>
    <w:rsid w:val="007232C5"/>
    <w:rsid w:val="007241EF"/>
    <w:rsid w:val="00736BB1"/>
    <w:rsid w:val="0075421B"/>
    <w:rsid w:val="0076230D"/>
    <w:rsid w:val="007743BB"/>
    <w:rsid w:val="007772B3"/>
    <w:rsid w:val="007A10B1"/>
    <w:rsid w:val="007C2D62"/>
    <w:rsid w:val="007C4033"/>
    <w:rsid w:val="007D7294"/>
    <w:rsid w:val="007F1A0A"/>
    <w:rsid w:val="007F24F1"/>
    <w:rsid w:val="00810BE9"/>
    <w:rsid w:val="00816E05"/>
    <w:rsid w:val="0082066D"/>
    <w:rsid w:val="00830BD1"/>
    <w:rsid w:val="0083775F"/>
    <w:rsid w:val="008476F4"/>
    <w:rsid w:val="008806AB"/>
    <w:rsid w:val="00882270"/>
    <w:rsid w:val="00891167"/>
    <w:rsid w:val="008E1CE9"/>
    <w:rsid w:val="00901D0F"/>
    <w:rsid w:val="0092606E"/>
    <w:rsid w:val="00945B5D"/>
    <w:rsid w:val="00953082"/>
    <w:rsid w:val="00966B28"/>
    <w:rsid w:val="00975640"/>
    <w:rsid w:val="009A2567"/>
    <w:rsid w:val="009A4047"/>
    <w:rsid w:val="009A792C"/>
    <w:rsid w:val="009B5772"/>
    <w:rsid w:val="009B5E27"/>
    <w:rsid w:val="009B79BC"/>
    <w:rsid w:val="009C04C5"/>
    <w:rsid w:val="009D50BA"/>
    <w:rsid w:val="009F74DF"/>
    <w:rsid w:val="00A000BB"/>
    <w:rsid w:val="00A074E6"/>
    <w:rsid w:val="00A33D06"/>
    <w:rsid w:val="00A400CA"/>
    <w:rsid w:val="00A404C5"/>
    <w:rsid w:val="00A53A5C"/>
    <w:rsid w:val="00A57FDA"/>
    <w:rsid w:val="00A60227"/>
    <w:rsid w:val="00A77639"/>
    <w:rsid w:val="00A77844"/>
    <w:rsid w:val="00A946B9"/>
    <w:rsid w:val="00AA676A"/>
    <w:rsid w:val="00AC0EFD"/>
    <w:rsid w:val="00AC1D71"/>
    <w:rsid w:val="00AC1EF6"/>
    <w:rsid w:val="00AD0CED"/>
    <w:rsid w:val="00AD119C"/>
    <w:rsid w:val="00AE431E"/>
    <w:rsid w:val="00AF7829"/>
    <w:rsid w:val="00B05300"/>
    <w:rsid w:val="00B1010A"/>
    <w:rsid w:val="00B554F2"/>
    <w:rsid w:val="00B601F6"/>
    <w:rsid w:val="00B70B20"/>
    <w:rsid w:val="00B75709"/>
    <w:rsid w:val="00BA0501"/>
    <w:rsid w:val="00BA4905"/>
    <w:rsid w:val="00BB16E3"/>
    <w:rsid w:val="00BE790F"/>
    <w:rsid w:val="00BF2A25"/>
    <w:rsid w:val="00C30982"/>
    <w:rsid w:val="00C53E38"/>
    <w:rsid w:val="00C564E1"/>
    <w:rsid w:val="00C773B7"/>
    <w:rsid w:val="00C84870"/>
    <w:rsid w:val="00CB4C62"/>
    <w:rsid w:val="00CB79BE"/>
    <w:rsid w:val="00CC3F5D"/>
    <w:rsid w:val="00CE1BD7"/>
    <w:rsid w:val="00CF466D"/>
    <w:rsid w:val="00CF6BE6"/>
    <w:rsid w:val="00D01394"/>
    <w:rsid w:val="00D02BB3"/>
    <w:rsid w:val="00D04F53"/>
    <w:rsid w:val="00D11B76"/>
    <w:rsid w:val="00D14182"/>
    <w:rsid w:val="00D37FD6"/>
    <w:rsid w:val="00D41B0E"/>
    <w:rsid w:val="00D50460"/>
    <w:rsid w:val="00D55BD2"/>
    <w:rsid w:val="00D769D1"/>
    <w:rsid w:val="00D80554"/>
    <w:rsid w:val="00D80C51"/>
    <w:rsid w:val="00D84C0B"/>
    <w:rsid w:val="00D84EA6"/>
    <w:rsid w:val="00D9232B"/>
    <w:rsid w:val="00DA49BB"/>
    <w:rsid w:val="00DA6ABF"/>
    <w:rsid w:val="00DB02AB"/>
    <w:rsid w:val="00DC08DD"/>
    <w:rsid w:val="00DC161B"/>
    <w:rsid w:val="00DE3C20"/>
    <w:rsid w:val="00E10340"/>
    <w:rsid w:val="00E2067F"/>
    <w:rsid w:val="00E3586F"/>
    <w:rsid w:val="00E71203"/>
    <w:rsid w:val="00E80814"/>
    <w:rsid w:val="00E84E44"/>
    <w:rsid w:val="00E945E9"/>
    <w:rsid w:val="00E94859"/>
    <w:rsid w:val="00E96740"/>
    <w:rsid w:val="00EB724C"/>
    <w:rsid w:val="00ED5182"/>
    <w:rsid w:val="00ED6A16"/>
    <w:rsid w:val="00EE38AF"/>
    <w:rsid w:val="00EF5F51"/>
    <w:rsid w:val="00F036D0"/>
    <w:rsid w:val="00F03816"/>
    <w:rsid w:val="00F04B33"/>
    <w:rsid w:val="00F1035B"/>
    <w:rsid w:val="00F12BF1"/>
    <w:rsid w:val="00F174D2"/>
    <w:rsid w:val="00F20ADB"/>
    <w:rsid w:val="00F21E78"/>
    <w:rsid w:val="00F3032F"/>
    <w:rsid w:val="00F37C9B"/>
    <w:rsid w:val="00F53441"/>
    <w:rsid w:val="00F644E2"/>
    <w:rsid w:val="00F67484"/>
    <w:rsid w:val="00FA1669"/>
    <w:rsid w:val="00FC0A5A"/>
    <w:rsid w:val="00FC33C7"/>
    <w:rsid w:val="00FD7638"/>
    <w:rsid w:val="00FE5C21"/>
    <w:rsid w:val="00FF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FC83B0"/>
  <w15:docId w15:val="{E32E9BD9-D3AD-484B-AF36-C5612852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55F51" w:themeColor="text2"/>
        <w:kern w:val="2"/>
        <w:lang w:val="fr-FR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99CB38" w:themeColor="accent1"/>
      <w:sz w:val="56"/>
    </w:rPr>
  </w:style>
  <w:style w:type="paragraph" w:styleId="Titre2">
    <w:name w:val="heading 2"/>
    <w:basedOn w:val="Normal"/>
    <w:next w:val="Normal"/>
    <w:link w:val="Titre2Car"/>
    <w:uiPriority w:val="2"/>
    <w:unhideWhenUsed/>
    <w:qFormat/>
    <w:pPr>
      <w:keepNext/>
      <w:keepLines/>
      <w:pBdr>
        <w:bottom w:val="single" w:sz="4" w:space="4" w:color="99CB38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99CB38" w:themeColor="accent1"/>
      <w:sz w:val="36"/>
    </w:rPr>
  </w:style>
  <w:style w:type="paragraph" w:styleId="Titre3">
    <w:name w:val="heading 3"/>
    <w:basedOn w:val="Normal"/>
    <w:next w:val="Normal"/>
    <w:link w:val="Titre3C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utableau">
    <w:name w:val="Disposition du tableau"/>
    <w:basedOn w:val="Tableau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Sansinterligne">
    <w:name w:val="No Spacing"/>
    <w:uiPriority w:val="5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99CB38" w:themeColor="accent1"/>
      <w:kern w:val="28"/>
      <w:sz w:val="72"/>
    </w:rPr>
  </w:style>
  <w:style w:type="character" w:customStyle="1" w:styleId="TitreCar">
    <w:name w:val="Titre Car"/>
    <w:basedOn w:val="Policepardfaut"/>
    <w:link w:val="Titre"/>
    <w:uiPriority w:val="3"/>
    <w:rPr>
      <w:rFonts w:asciiTheme="majorHAnsi" w:eastAsiaTheme="majorEastAsia" w:hAnsiTheme="majorHAnsi" w:cstheme="majorBidi"/>
      <w:color w:val="99CB38" w:themeColor="accent1"/>
      <w:kern w:val="28"/>
      <w:sz w:val="72"/>
    </w:rPr>
  </w:style>
  <w:style w:type="paragraph" w:styleId="Sous-titre">
    <w:name w:val="Subtitle"/>
    <w:basedOn w:val="Normal"/>
    <w:next w:val="Normal"/>
    <w:link w:val="Sous-titreC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ous-titreCar">
    <w:name w:val="Sous-titre Car"/>
    <w:basedOn w:val="Policepardfaut"/>
    <w:link w:val="Sous-titre"/>
    <w:uiPriority w:val="4"/>
    <w:rPr>
      <w:sz w:val="28"/>
    </w:rPr>
  </w:style>
  <w:style w:type="paragraph" w:customStyle="1" w:styleId="Organisation">
    <w:name w:val="Organisation"/>
    <w:basedOn w:val="Normal"/>
    <w:next w:val="Normal"/>
    <w:uiPriority w:val="5"/>
    <w:qFormat/>
    <w:pPr>
      <w:pBdr>
        <w:bottom w:val="single" w:sz="4" w:space="3" w:color="99CB38" w:themeColor="accent1"/>
      </w:pBdr>
      <w:spacing w:after="60"/>
    </w:pPr>
    <w:rPr>
      <w:rFonts w:asciiTheme="majorHAnsi" w:eastAsiaTheme="majorEastAsia" w:hAnsiTheme="majorHAnsi" w:cstheme="majorBidi"/>
      <w:color w:val="99CB38" w:themeColor="accent1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Titre1Car">
    <w:name w:val="Titre 1 Car"/>
    <w:basedOn w:val="Policepardfaut"/>
    <w:link w:val="Titre1"/>
    <w:uiPriority w:val="2"/>
    <w:rPr>
      <w:rFonts w:asciiTheme="majorHAnsi" w:eastAsiaTheme="majorEastAsia" w:hAnsiTheme="majorHAnsi" w:cstheme="majorBidi"/>
      <w:color w:val="99CB38" w:themeColor="accent1"/>
      <w:sz w:val="56"/>
    </w:rPr>
  </w:style>
  <w:style w:type="paragraph" w:styleId="Normalcentr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Titre2Car">
    <w:name w:val="Titre 2 Car"/>
    <w:basedOn w:val="Policepardfaut"/>
    <w:link w:val="Titre2"/>
    <w:uiPriority w:val="2"/>
    <w:rPr>
      <w:rFonts w:asciiTheme="majorHAnsi" w:eastAsiaTheme="majorEastAsia" w:hAnsiTheme="majorHAnsi" w:cstheme="majorBidi"/>
      <w:color w:val="99CB38" w:themeColor="accent1"/>
      <w:sz w:val="36"/>
    </w:rPr>
  </w:style>
  <w:style w:type="character" w:customStyle="1" w:styleId="Titre3Car">
    <w:name w:val="Titre 3 Car"/>
    <w:basedOn w:val="Policepardfaut"/>
    <w:link w:val="Titre3"/>
    <w:uiPriority w:val="2"/>
    <w:rPr>
      <w:b/>
      <w:bCs/>
      <w:sz w:val="26"/>
    </w:rPr>
  </w:style>
  <w:style w:type="paragraph" w:styleId="Citation">
    <w:name w:val="Quote"/>
    <w:basedOn w:val="Normal"/>
    <w:next w:val="Normal"/>
    <w:link w:val="CitationC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99CB38" w:themeColor="accent1"/>
    </w:rPr>
  </w:style>
  <w:style w:type="character" w:customStyle="1" w:styleId="CitationCar">
    <w:name w:val="Citation Car"/>
    <w:basedOn w:val="Policepardfaut"/>
    <w:link w:val="Citation"/>
    <w:uiPriority w:val="2"/>
    <w:rPr>
      <w:rFonts w:asciiTheme="majorHAnsi" w:eastAsiaTheme="majorEastAsia" w:hAnsiTheme="majorHAnsi" w:cstheme="majorBidi"/>
      <w:i/>
      <w:iCs/>
      <w:color w:val="99CB38" w:themeColor="accent1"/>
    </w:rPr>
  </w:style>
  <w:style w:type="paragraph" w:customStyle="1" w:styleId="Blocdetitre">
    <w:name w:val="Bloc de titre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detexte2">
    <w:name w:val="Bloc de texte 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epuces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character" w:styleId="Lienhypertexte">
    <w:name w:val="Hyperlink"/>
    <w:basedOn w:val="Policepardfaut"/>
    <w:uiPriority w:val="99"/>
    <w:unhideWhenUsed/>
    <w:rsid w:val="00D84C0B"/>
    <w:rPr>
      <w:color w:val="EE7B08" w:themeColor="hyperlink"/>
      <w:u w:val="single"/>
    </w:rPr>
  </w:style>
  <w:style w:type="paragraph" w:customStyle="1" w:styleId="font8">
    <w:name w:val="font_8"/>
    <w:basedOn w:val="Normal"/>
    <w:rsid w:val="005C1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CA" w:eastAsia="fr-CA"/>
      <w14:ligatures w14:val="none"/>
    </w:rPr>
  </w:style>
  <w:style w:type="character" w:customStyle="1" w:styleId="color27">
    <w:name w:val="color_27"/>
    <w:rsid w:val="005C18D8"/>
  </w:style>
  <w:style w:type="paragraph" w:customStyle="1" w:styleId="font7">
    <w:name w:val="font_7"/>
    <w:basedOn w:val="Normal"/>
    <w:rsid w:val="005C1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CA" w:eastAsia="fr-CA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0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0B20"/>
    <w:rPr>
      <w:rFonts w:ascii="Segoe UI" w:hAnsi="Segoe UI" w:cs="Segoe UI"/>
      <w:sz w:val="18"/>
      <w:szCs w:val="18"/>
    </w:rPr>
  </w:style>
  <w:style w:type="paragraph" w:customStyle="1" w:styleId="font9">
    <w:name w:val="font_9"/>
    <w:basedOn w:val="Normal"/>
    <w:rsid w:val="002D6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CA" w:eastAsia="fr-CA"/>
      <w14:ligatures w14:val="none"/>
    </w:rPr>
  </w:style>
  <w:style w:type="paragraph" w:styleId="Paragraphedeliste">
    <w:name w:val="List Paragraph"/>
    <w:basedOn w:val="Normal"/>
    <w:uiPriority w:val="34"/>
    <w:qFormat/>
    <w:rsid w:val="009B5E27"/>
    <w:pPr>
      <w:spacing w:after="160" w:line="259" w:lineRule="auto"/>
      <w:ind w:left="720"/>
      <w:contextualSpacing/>
    </w:pPr>
    <w:rPr>
      <w:color w:val="auto"/>
      <w:kern w:val="0"/>
      <w:sz w:val="22"/>
      <w:szCs w:val="22"/>
      <w:lang w:val="fr-CA" w:eastAsia="en-US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B053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300"/>
  </w:style>
  <w:style w:type="paragraph" w:styleId="Pieddepage">
    <w:name w:val="footer"/>
    <w:basedOn w:val="Normal"/>
    <w:link w:val="PieddepageCar"/>
    <w:uiPriority w:val="99"/>
    <w:unhideWhenUsed/>
    <w:rsid w:val="00B053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300"/>
  </w:style>
  <w:style w:type="character" w:styleId="Mentionnonrsolue">
    <w:name w:val="Unresolved Mention"/>
    <w:basedOn w:val="Policepardfaut"/>
    <w:uiPriority w:val="99"/>
    <w:semiHidden/>
    <w:unhideWhenUsed/>
    <w:rsid w:val="006F2583"/>
    <w:rPr>
      <w:color w:val="808080"/>
      <w:shd w:val="clear" w:color="auto" w:fill="E6E6E6"/>
    </w:rPr>
  </w:style>
  <w:style w:type="character" w:customStyle="1" w:styleId="color29">
    <w:name w:val="color_29"/>
    <w:basedOn w:val="Policepardfaut"/>
    <w:rsid w:val="00563F65"/>
  </w:style>
  <w:style w:type="character" w:customStyle="1" w:styleId="wixguard">
    <w:name w:val="wixguard"/>
    <w:basedOn w:val="Policepardfaut"/>
    <w:rsid w:val="00563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llette\AppData\Roaming\Microsoft\Templates\Brochure%20d&#8217;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649DB5CF3840C296C5CB91C6B192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99F46B-384D-4D73-8BBF-17235BD059CD}"/>
      </w:docPartPr>
      <w:docPartBody>
        <w:p w:rsidR="00BC1B49" w:rsidRDefault="00BC1B49">
          <w:pPr>
            <w:pStyle w:val="62649DB5CF3840C296C5CB91C6B19290"/>
          </w:pPr>
          <w:r>
            <w:rPr>
              <w:lang w:bidi="fr-FR"/>
            </w:rPr>
            <w:t>[Nom de l’entreprise]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5629"/>
    <w:rsid w:val="00016180"/>
    <w:rsid w:val="001C5F93"/>
    <w:rsid w:val="00375317"/>
    <w:rsid w:val="00691374"/>
    <w:rsid w:val="006B4091"/>
    <w:rsid w:val="00755629"/>
    <w:rsid w:val="007743BB"/>
    <w:rsid w:val="007A4BD8"/>
    <w:rsid w:val="007C4033"/>
    <w:rsid w:val="00830BD1"/>
    <w:rsid w:val="00965BC4"/>
    <w:rsid w:val="00A60E82"/>
    <w:rsid w:val="00B554F2"/>
    <w:rsid w:val="00BC1B49"/>
    <w:rsid w:val="00C1374B"/>
    <w:rsid w:val="00D16C6B"/>
    <w:rsid w:val="00D41B0E"/>
    <w:rsid w:val="00DB02AB"/>
    <w:rsid w:val="00F002CF"/>
    <w:rsid w:val="00F3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2649DB5CF3840C296C5CB91C6B19290">
    <w:name w:val="62649DB5CF3840C296C5CB91C6B192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Vert jaune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99663734E4A459A53A373CB603B54" ma:contentTypeVersion="19" ma:contentTypeDescription="Crée un document." ma:contentTypeScope="" ma:versionID="1bb2455d9b5b50b30567a414bd5f4dc1">
  <xsd:schema xmlns:xsd="http://www.w3.org/2001/XMLSchema" xmlns:xs="http://www.w3.org/2001/XMLSchema" xmlns:p="http://schemas.microsoft.com/office/2006/metadata/properties" xmlns:ns2="bd722745-dfd3-4076-a4eb-57dc697cda39" xmlns:ns3="662921bc-3159-48c0-87ff-da35b0c5e13c" targetNamespace="http://schemas.microsoft.com/office/2006/metadata/properties" ma:root="true" ma:fieldsID="baec59d1e34707dcd270542ff1065f82" ns2:_="" ns3:_="">
    <xsd:import namespace="bd722745-dfd3-4076-a4eb-57dc697cda39"/>
    <xsd:import namespace="662921bc-3159-48c0-87ff-da35b0c5e1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22745-dfd3-4076-a4eb-57dc697cda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b4ed6b34-4bbe-4f3a-bfb1-ba1f745aa6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921bc-3159-48c0-87ff-da35b0c5e1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c9301e-4898-40d8-839a-b1eb93cb1e0e}" ma:internalName="TaxCatchAll" ma:showField="CatchAllData" ma:web="662921bc-3159-48c0-87ff-da35b0c5e1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921bc-3159-48c0-87ff-da35b0c5e13c" xsi:nil="true"/>
    <lcf76f155ced4ddcb4097134ff3c332f xmlns="bd722745-dfd3-4076-a4eb-57dc697cda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D59175-2373-4893-8291-C941D307E7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22745-dfd3-4076-a4eb-57dc697cda39"/>
    <ds:schemaRef ds:uri="662921bc-3159-48c0-87ff-da35b0c5e1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D9DE8F-287F-4F78-82E5-551AA7D3E4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0C7355-11BD-4A4D-AD07-4208E61DA5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662921bc-3159-48c0-87ff-da35b0c5e13c"/>
    <ds:schemaRef ds:uri="bd722745-dfd3-4076-a4eb-57dc697cda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</Template>
  <TotalTime>29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Impulsion-travail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Andrée Millette</dc:creator>
  <cp:lastModifiedBy>Andrée Millette</cp:lastModifiedBy>
  <cp:revision>20</cp:revision>
  <cp:lastPrinted>2026-01-15T15:48:00Z</cp:lastPrinted>
  <dcterms:created xsi:type="dcterms:W3CDTF">2025-12-21T19:01:00Z</dcterms:created>
  <dcterms:modified xsi:type="dcterms:W3CDTF">2026-01-21T18:47:00Z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0x010100EE199663734E4A459A53A373CB603B54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